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rsidTr="005854DB">
        <w:trPr>
          <w:trHeight w:val="1152"/>
        </w:trPr>
        <w:tc>
          <w:tcPr>
            <w:tcW w:w="9350" w:type="dxa"/>
            <w:gridSpan w:val="3"/>
            <w:vAlign w:val="center"/>
          </w:tcPr>
          <w:p w:rsidR="005854DB" w:rsidRPr="00BD7A40" w:rsidRDefault="009B6BB1" w:rsidP="009B6BB1">
            <w:pPr>
              <w:pStyle w:val="Title"/>
              <w:rPr>
                <w:sz w:val="96"/>
                <w:szCs w:val="96"/>
              </w:rPr>
            </w:pPr>
            <w:bookmarkStart w:id="0" w:name="_Toc800529"/>
            <w:r>
              <w:rPr>
                <w:sz w:val="72"/>
                <w:szCs w:val="72"/>
              </w:rPr>
              <w:t xml:space="preserve">Reflection </w:t>
            </w:r>
          </w:p>
        </w:tc>
      </w:tr>
      <w:tr w:rsidR="005854DB" w:rsidRPr="0092125E" w:rsidTr="005854DB">
        <w:trPr>
          <w:trHeight w:val="144"/>
        </w:trPr>
        <w:tc>
          <w:tcPr>
            <w:tcW w:w="1440" w:type="dxa"/>
            <w:shd w:val="clear" w:color="auto" w:fill="auto"/>
          </w:tcPr>
          <w:p w:rsidR="005854DB" w:rsidRPr="0092125E" w:rsidRDefault="005854DB" w:rsidP="00794847">
            <w:pPr>
              <w:spacing w:before="0" w:after="0"/>
              <w:rPr>
                <w:sz w:val="10"/>
                <w:szCs w:val="10"/>
              </w:rPr>
            </w:pPr>
          </w:p>
        </w:tc>
        <w:tc>
          <w:tcPr>
            <w:tcW w:w="6840" w:type="dxa"/>
            <w:shd w:val="clear" w:color="auto" w:fill="F0CDA1" w:themeFill="accent1"/>
            <w:vAlign w:val="center"/>
          </w:tcPr>
          <w:p w:rsidR="005854DB" w:rsidRPr="0092125E" w:rsidRDefault="005854DB" w:rsidP="00794847">
            <w:pPr>
              <w:spacing w:before="0" w:after="0"/>
              <w:rPr>
                <w:sz w:val="10"/>
                <w:szCs w:val="10"/>
              </w:rPr>
            </w:pPr>
          </w:p>
        </w:tc>
        <w:tc>
          <w:tcPr>
            <w:tcW w:w="1070" w:type="dxa"/>
            <w:shd w:val="clear" w:color="auto" w:fill="auto"/>
          </w:tcPr>
          <w:p w:rsidR="005854DB" w:rsidRPr="0092125E" w:rsidRDefault="005854DB" w:rsidP="00794847">
            <w:pPr>
              <w:spacing w:before="0" w:after="0"/>
              <w:rPr>
                <w:sz w:val="10"/>
                <w:szCs w:val="10"/>
              </w:rPr>
            </w:pPr>
          </w:p>
        </w:tc>
      </w:tr>
      <w:tr w:rsidR="005854DB" w:rsidTr="00A67285">
        <w:trPr>
          <w:trHeight w:val="1332"/>
        </w:trPr>
        <w:tc>
          <w:tcPr>
            <w:tcW w:w="9350" w:type="dxa"/>
            <w:gridSpan w:val="3"/>
            <w:shd w:val="clear" w:color="auto" w:fill="auto"/>
          </w:tcPr>
          <w:sdt>
            <w:sdtPr>
              <w:alias w:val="Subtitle"/>
              <w:tag w:val=""/>
              <w:id w:val="1073854703"/>
              <w:placeholder>
                <w:docPart w:val="46BF1ABCC73647708DAB3CEE961EEB6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5854DB" w:rsidRPr="005854DB" w:rsidRDefault="00E907F7" w:rsidP="00E907F7">
                <w:pPr>
                  <w:pStyle w:val="Subtitle"/>
                </w:pPr>
                <w:r>
                  <w:t>By: Tala Dababneh</w:t>
                </w:r>
              </w:p>
            </w:sdtContent>
          </w:sdt>
        </w:tc>
      </w:tr>
    </w:tbl>
    <w:bookmarkEnd w:id="0"/>
    <w:p w:rsidR="00676482" w:rsidRDefault="00BD7A40" w:rsidP="00676482">
      <w:pPr>
        <w:pStyle w:val="Heading1"/>
      </w:pPr>
      <w:r>
        <w:rPr>
          <w:noProof/>
        </w:rPr>
        <mc:AlternateContent>
          <mc:Choice Requires="wps">
            <w:drawing>
              <wp:anchor distT="91440" distB="91440" distL="114300" distR="114300" simplePos="0" relativeHeight="251659264" behindDoc="0" locked="0" layoutInCell="1" allowOverlap="1" wp14:anchorId="1DBB9C01" wp14:editId="415C8683">
                <wp:simplePos x="0" y="0"/>
                <wp:positionH relativeFrom="page">
                  <wp:posOffset>588475</wp:posOffset>
                </wp:positionH>
                <wp:positionV relativeFrom="paragraph">
                  <wp:posOffset>479915</wp:posOffset>
                </wp:positionV>
                <wp:extent cx="6681458" cy="36304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58" cy="3630440"/>
                        </a:xfrm>
                        <a:prstGeom prst="rect">
                          <a:avLst/>
                        </a:prstGeom>
                        <a:noFill/>
                        <a:ln w="9525">
                          <a:noFill/>
                          <a:miter lim="800000"/>
                          <a:headEnd/>
                          <a:tailEnd/>
                        </a:ln>
                      </wps:spPr>
                      <wps:txbx>
                        <w:txbxContent>
                          <w:p w:rsidR="00BD7A40" w:rsidRPr="00493484" w:rsidRDefault="00BD7A40" w:rsidP="00823C5C">
                            <w:pPr>
                              <w:pBdr>
                                <w:top w:val="single" w:sz="24" w:space="8" w:color="F0CDA1" w:themeColor="accent1"/>
                                <w:bottom w:val="single" w:sz="24" w:space="8" w:color="F0CDA1" w:themeColor="accent1"/>
                              </w:pBdr>
                              <w:spacing w:after="0"/>
                              <w:rPr>
                                <w:i/>
                                <w:iCs/>
                                <w:color w:val="002060"/>
                                <w:sz w:val="40"/>
                                <w:szCs w:val="40"/>
                              </w:rPr>
                            </w:pPr>
                            <w:r w:rsidRPr="00493484">
                              <w:rPr>
                                <w:i/>
                                <w:iCs/>
                                <w:color w:val="002060"/>
                                <w:sz w:val="40"/>
                                <w:szCs w:val="40"/>
                              </w:rPr>
                              <w:t>In this group the teamwork we built was collaborated and co</w:t>
                            </w:r>
                            <w:r w:rsidR="00493484" w:rsidRPr="00493484">
                              <w:rPr>
                                <w:i/>
                                <w:iCs/>
                                <w:color w:val="002060"/>
                                <w:sz w:val="40"/>
                                <w:szCs w:val="40"/>
                              </w:rPr>
                              <w:t>operate</w:t>
                            </w:r>
                            <w:r w:rsidRPr="00493484">
                              <w:rPr>
                                <w:i/>
                                <w:iCs/>
                                <w:color w:val="002060"/>
                                <w:sz w:val="40"/>
                                <w:szCs w:val="40"/>
                              </w:rPr>
                              <w:t>. This team was easy</w:t>
                            </w:r>
                            <w:r w:rsidR="00493484" w:rsidRPr="00493484">
                              <w:rPr>
                                <w:i/>
                                <w:iCs/>
                                <w:color w:val="002060"/>
                                <w:sz w:val="40"/>
                                <w:szCs w:val="40"/>
                              </w:rPr>
                              <w:t xml:space="preserve"> to work with</w:t>
                            </w:r>
                            <w:r w:rsidRPr="00493484">
                              <w:rPr>
                                <w:i/>
                                <w:iCs/>
                                <w:color w:val="002060"/>
                                <w:sz w:val="40"/>
                                <w:szCs w:val="40"/>
                              </w:rPr>
                              <w:t xml:space="preserve"> as well as</w:t>
                            </w:r>
                            <w:r w:rsidR="00493484" w:rsidRPr="00493484">
                              <w:rPr>
                                <w:i/>
                                <w:iCs/>
                                <w:color w:val="002060"/>
                                <w:sz w:val="40"/>
                                <w:szCs w:val="40"/>
                              </w:rPr>
                              <w:t xml:space="preserve"> a</w:t>
                            </w:r>
                            <w:r w:rsidRPr="00493484">
                              <w:rPr>
                                <w:i/>
                                <w:iCs/>
                                <w:color w:val="002060"/>
                                <w:sz w:val="40"/>
                                <w:szCs w:val="40"/>
                              </w:rPr>
                              <w:t xml:space="preserve"> one and only experience,</w:t>
                            </w:r>
                            <w:r w:rsidR="00493484" w:rsidRPr="00493484">
                              <w:rPr>
                                <w:i/>
                                <w:iCs/>
                                <w:color w:val="002060"/>
                                <w:sz w:val="40"/>
                                <w:szCs w:val="40"/>
                              </w:rPr>
                              <w:t xml:space="preserve"> along with the ability to work with others can give distinctive and unique ideas. Although I felt that part of the work wa</w:t>
                            </w:r>
                            <w:r w:rsidR="00676482">
                              <w:rPr>
                                <w:i/>
                                <w:iCs/>
                                <w:color w:val="002060"/>
                                <w:sz w:val="40"/>
                                <w:szCs w:val="40"/>
                              </w:rPr>
                              <w:t>s left and carried for me to do, moreover</w:t>
                            </w:r>
                            <w:r w:rsidR="000F7DC8">
                              <w:rPr>
                                <w:i/>
                                <w:iCs/>
                                <w:color w:val="002060"/>
                                <w:sz w:val="40"/>
                                <w:szCs w:val="40"/>
                              </w:rPr>
                              <w:t xml:space="preserve"> more hard work should have been done by the rest of the members.</w:t>
                            </w:r>
                            <w:r w:rsidR="00256191">
                              <w:rPr>
                                <w:i/>
                                <w:iCs/>
                                <w:color w:val="002060"/>
                                <w:sz w:val="40"/>
                                <w:szCs w:val="40"/>
                              </w:rPr>
                              <w:t xml:space="preserve"> overall the chemistry between this group was willful and quite an experience </w:t>
                            </w:r>
                          </w:p>
                          <w:p w:rsidR="00BD7A40" w:rsidRPr="00BD7A40" w:rsidRDefault="00BD7A40" w:rsidP="00BD7A40">
                            <w:pPr>
                              <w:pBdr>
                                <w:top w:val="single" w:sz="24" w:space="8" w:color="F0CDA1" w:themeColor="accent1"/>
                                <w:bottom w:val="single" w:sz="24" w:space="8" w:color="F0CDA1" w:themeColor="accent1"/>
                              </w:pBdr>
                              <w:spacing w:after="0"/>
                              <w:rPr>
                                <w:i/>
                                <w:iCs/>
                                <w:color w:val="00206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B9C01" id="_x0000_t202" coordsize="21600,21600" o:spt="202" path="m,l,21600r21600,l21600,xe">
                <v:stroke joinstyle="miter"/>
                <v:path gradientshapeok="t" o:connecttype="rect"/>
              </v:shapetype>
              <v:shape id="Text Box 2" o:spid="_x0000_s1026" type="#_x0000_t202" style="position:absolute;margin-left:46.35pt;margin-top:37.8pt;width:526.1pt;height:285.8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" filled="f" stroked="f">
                <v:textbox>
                  <w:txbxContent>
                    <w:p w:rsidR="00BD7A40" w:rsidRPr="00493484" w:rsidRDefault="00BD7A40" w:rsidP="00823C5C">
                      <w:pPr>
                        <w:pBdr>
                          <w:top w:val="single" w:sz="24" w:space="8" w:color="F0CDA1" w:themeColor="accent1"/>
                          <w:bottom w:val="single" w:sz="24" w:space="8" w:color="F0CDA1" w:themeColor="accent1"/>
                        </w:pBdr>
                        <w:spacing w:after="0"/>
                        <w:rPr>
                          <w:i/>
                          <w:iCs/>
                          <w:color w:val="002060"/>
                          <w:sz w:val="40"/>
                          <w:szCs w:val="40"/>
                        </w:rPr>
                      </w:pPr>
                      <w:r w:rsidRPr="00493484">
                        <w:rPr>
                          <w:i/>
                          <w:iCs/>
                          <w:color w:val="002060"/>
                          <w:sz w:val="40"/>
                          <w:szCs w:val="40"/>
                        </w:rPr>
                        <w:t>In this group the teamwork we built was collaborated and co</w:t>
                      </w:r>
                      <w:r w:rsidR="00493484" w:rsidRPr="00493484">
                        <w:rPr>
                          <w:i/>
                          <w:iCs/>
                          <w:color w:val="002060"/>
                          <w:sz w:val="40"/>
                          <w:szCs w:val="40"/>
                        </w:rPr>
                        <w:t>operate</w:t>
                      </w:r>
                      <w:r w:rsidRPr="00493484">
                        <w:rPr>
                          <w:i/>
                          <w:iCs/>
                          <w:color w:val="002060"/>
                          <w:sz w:val="40"/>
                          <w:szCs w:val="40"/>
                        </w:rPr>
                        <w:t>. This team was easy</w:t>
                      </w:r>
                      <w:r w:rsidR="00493484" w:rsidRPr="00493484">
                        <w:rPr>
                          <w:i/>
                          <w:iCs/>
                          <w:color w:val="002060"/>
                          <w:sz w:val="40"/>
                          <w:szCs w:val="40"/>
                        </w:rPr>
                        <w:t xml:space="preserve"> to work with</w:t>
                      </w:r>
                      <w:r w:rsidRPr="00493484">
                        <w:rPr>
                          <w:i/>
                          <w:iCs/>
                          <w:color w:val="002060"/>
                          <w:sz w:val="40"/>
                          <w:szCs w:val="40"/>
                        </w:rPr>
                        <w:t xml:space="preserve"> as well as</w:t>
                      </w:r>
                      <w:r w:rsidR="00493484" w:rsidRPr="00493484">
                        <w:rPr>
                          <w:i/>
                          <w:iCs/>
                          <w:color w:val="002060"/>
                          <w:sz w:val="40"/>
                          <w:szCs w:val="40"/>
                        </w:rPr>
                        <w:t xml:space="preserve"> a</w:t>
                      </w:r>
                      <w:r w:rsidRPr="00493484">
                        <w:rPr>
                          <w:i/>
                          <w:iCs/>
                          <w:color w:val="002060"/>
                          <w:sz w:val="40"/>
                          <w:szCs w:val="40"/>
                        </w:rPr>
                        <w:t xml:space="preserve"> one and only experience,</w:t>
                      </w:r>
                      <w:r w:rsidR="00493484" w:rsidRPr="00493484">
                        <w:rPr>
                          <w:i/>
                          <w:iCs/>
                          <w:color w:val="002060"/>
                          <w:sz w:val="40"/>
                          <w:szCs w:val="40"/>
                        </w:rPr>
                        <w:t xml:space="preserve"> along with the ability to work with others can give distinctive and unique ideas. Although I felt that part of the work wa</w:t>
                      </w:r>
                      <w:r w:rsidR="00676482">
                        <w:rPr>
                          <w:i/>
                          <w:iCs/>
                          <w:color w:val="002060"/>
                          <w:sz w:val="40"/>
                          <w:szCs w:val="40"/>
                        </w:rPr>
                        <w:t>s left and carried for me to do, moreover</w:t>
                      </w:r>
                      <w:r w:rsidR="000F7DC8">
                        <w:rPr>
                          <w:i/>
                          <w:iCs/>
                          <w:color w:val="002060"/>
                          <w:sz w:val="40"/>
                          <w:szCs w:val="40"/>
                        </w:rPr>
                        <w:t xml:space="preserve"> more hard work should have been done by the rest of the members.</w:t>
                      </w:r>
                      <w:r w:rsidR="00256191">
                        <w:rPr>
                          <w:i/>
                          <w:iCs/>
                          <w:color w:val="002060"/>
                          <w:sz w:val="40"/>
                          <w:szCs w:val="40"/>
                        </w:rPr>
                        <w:t xml:space="preserve"> overall the chemistry between this group was willful and quite an experience </w:t>
                      </w:r>
                    </w:p>
                    <w:p w:rsidR="00BD7A40" w:rsidRPr="00BD7A40" w:rsidRDefault="00BD7A40" w:rsidP="00BD7A40">
                      <w:pPr>
                        <w:pBdr>
                          <w:top w:val="single" w:sz="24" w:space="8" w:color="F0CDA1" w:themeColor="accent1"/>
                          <w:bottom w:val="single" w:sz="24" w:space="8" w:color="F0CDA1" w:themeColor="accent1"/>
                        </w:pBdr>
                        <w:spacing w:after="0"/>
                        <w:rPr>
                          <w:i/>
                          <w:iCs/>
                          <w:color w:val="002060"/>
                          <w:sz w:val="32"/>
                          <w:szCs w:val="32"/>
                        </w:rPr>
                      </w:pPr>
                    </w:p>
                  </w:txbxContent>
                </v:textbox>
                <w10:wrap anchorx="page"/>
              </v:shape>
            </w:pict>
          </mc:Fallback>
        </mc:AlternateContent>
      </w:r>
      <w:r w:rsidR="00324693">
        <w:t xml:space="preserve">Teamwork/ </w:t>
      </w:r>
      <w:r>
        <w:t>collaboration</w:t>
      </w:r>
      <w:r w:rsidR="00676482">
        <w:t xml:space="preserve"> </w:t>
      </w:r>
      <w:bookmarkStart w:id="1" w:name="_GoBack"/>
      <w:bookmarkEnd w:id="1"/>
    </w:p>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Pr="00676482" w:rsidRDefault="00676482" w:rsidP="00676482"/>
    <w:p w:rsidR="00676482" w:rsidRDefault="00676482" w:rsidP="00676482"/>
    <w:p w:rsidR="00676482" w:rsidRDefault="00676482" w:rsidP="00676482">
      <w:pPr>
        <w:tabs>
          <w:tab w:val="left" w:pos="1126"/>
        </w:tabs>
      </w:pPr>
      <w:r>
        <w:tab/>
      </w:r>
    </w:p>
    <w:p w:rsidR="00685B4E" w:rsidRDefault="00676482" w:rsidP="00676482">
      <w:pPr>
        <w:pStyle w:val="Heading1"/>
      </w:pPr>
      <w:r>
        <w:rPr>
          <w:noProof/>
        </w:rPr>
        <mc:AlternateContent>
          <mc:Choice Requires="wps">
            <w:drawing>
              <wp:anchor distT="91440" distB="91440" distL="114300" distR="114300" simplePos="0" relativeHeight="251661312" behindDoc="0" locked="0" layoutInCell="1" allowOverlap="1" wp14:anchorId="6D081B34" wp14:editId="6B088BA1">
                <wp:simplePos x="0" y="0"/>
                <wp:positionH relativeFrom="page">
                  <wp:posOffset>588475</wp:posOffset>
                </wp:positionH>
                <wp:positionV relativeFrom="paragraph">
                  <wp:posOffset>407576</wp:posOffset>
                </wp:positionV>
                <wp:extent cx="5984341"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341" cy="1403985"/>
                        </a:xfrm>
                        <a:prstGeom prst="rect">
                          <a:avLst/>
                        </a:prstGeom>
                        <a:noFill/>
                        <a:ln w="9525">
                          <a:noFill/>
                          <a:miter lim="800000"/>
                          <a:headEnd/>
                          <a:tailEnd/>
                        </a:ln>
                      </wps:spPr>
                      <wps:txbx>
                        <w:txbxContent>
                          <w:p w:rsidR="000F7DC8" w:rsidRPr="00676482" w:rsidRDefault="00676482" w:rsidP="00256191">
                            <w:pPr>
                              <w:pBdr>
                                <w:top w:val="single" w:sz="24" w:space="8" w:color="F0CDA1" w:themeColor="accent1"/>
                                <w:bottom w:val="single" w:sz="24" w:space="8" w:color="F0CDA1" w:themeColor="accent1"/>
                              </w:pBdr>
                              <w:spacing w:after="0"/>
                              <w:rPr>
                                <w:i/>
                                <w:iCs/>
                                <w:color w:val="002060"/>
                                <w:sz w:val="40"/>
                                <w:szCs w:val="40"/>
                              </w:rPr>
                            </w:pPr>
                            <w:r>
                              <w:rPr>
                                <w:i/>
                                <w:iCs/>
                                <w:color w:val="002060"/>
                                <w:sz w:val="40"/>
                                <w:szCs w:val="40"/>
                              </w:rPr>
                              <w:t>In this occurrence, I have developed and learnt from my mistakes such as that I should work with whomever I am with and</w:t>
                            </w:r>
                            <w:r w:rsidR="00256191">
                              <w:rPr>
                                <w:i/>
                                <w:iCs/>
                                <w:color w:val="002060"/>
                                <w:sz w:val="40"/>
                                <w:szCs w:val="40"/>
                              </w:rPr>
                              <w:t xml:space="preserve"> work with what I have.</w:t>
                            </w:r>
                            <w:r>
                              <w:rPr>
                                <w:i/>
                                <w:iCs/>
                                <w:color w:val="002060"/>
                                <w:sz w:val="40"/>
                                <w:szCs w:val="40"/>
                              </w:rPr>
                              <w:t xml:space="preserve"> I also gained an understanding of evaluation</w:t>
                            </w:r>
                            <w:r w:rsidR="00256191">
                              <w:rPr>
                                <w:i/>
                                <w:iCs/>
                                <w:color w:val="002060"/>
                                <w:sz w:val="40"/>
                                <w:szCs w:val="40"/>
                              </w:rPr>
                              <w:t xml:space="preserve"> and citation. on top of that I have acquired a skill in designing and brainstorm my ideas.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81B34" id="_x0000_s1027" type="#_x0000_t202" style="position:absolute;margin-left:46.35pt;margin-top:32.1pt;width:471.2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" filled="f" stroked="f">
                <v:textbox style="mso-fit-shape-to-text:t">
                  <w:txbxContent>
                    <w:p w:rsidR="000F7DC8" w:rsidRPr="00676482" w:rsidRDefault="00676482" w:rsidP="00256191">
                      <w:pPr>
                        <w:pBdr>
                          <w:top w:val="single" w:sz="24" w:space="8" w:color="F0CDA1" w:themeColor="accent1"/>
                          <w:bottom w:val="single" w:sz="24" w:space="8" w:color="F0CDA1" w:themeColor="accent1"/>
                        </w:pBdr>
                        <w:spacing w:after="0"/>
                        <w:rPr>
                          <w:i/>
                          <w:iCs/>
                          <w:color w:val="002060"/>
                          <w:sz w:val="40"/>
                          <w:szCs w:val="40"/>
                        </w:rPr>
                      </w:pPr>
                      <w:r>
                        <w:rPr>
                          <w:i/>
                          <w:iCs/>
                          <w:color w:val="002060"/>
                          <w:sz w:val="40"/>
                          <w:szCs w:val="40"/>
                        </w:rPr>
                        <w:t>In this occurrence, I have developed and learnt from my mistakes such as that I should work with whomever I am with and</w:t>
                      </w:r>
                      <w:r w:rsidR="00256191">
                        <w:rPr>
                          <w:i/>
                          <w:iCs/>
                          <w:color w:val="002060"/>
                          <w:sz w:val="40"/>
                          <w:szCs w:val="40"/>
                        </w:rPr>
                        <w:t xml:space="preserve"> work with what I have.</w:t>
                      </w:r>
                      <w:r>
                        <w:rPr>
                          <w:i/>
                          <w:iCs/>
                          <w:color w:val="002060"/>
                          <w:sz w:val="40"/>
                          <w:szCs w:val="40"/>
                        </w:rPr>
                        <w:t xml:space="preserve"> I also gained an understanding of evaluation</w:t>
                      </w:r>
                      <w:r w:rsidR="00256191">
                        <w:rPr>
                          <w:i/>
                          <w:iCs/>
                          <w:color w:val="002060"/>
                          <w:sz w:val="40"/>
                          <w:szCs w:val="40"/>
                        </w:rPr>
                        <w:t xml:space="preserve"> and citation. on top of that I have acquired a skill in designing and brainstorm my ideas.</w:t>
                      </w:r>
                    </w:p>
                  </w:txbxContent>
                </v:textbox>
                <w10:wrap anchorx="page"/>
              </v:shape>
            </w:pict>
          </mc:Fallback>
        </mc:AlternateContent>
      </w:r>
      <w:r>
        <w:t>Skills developed</w:t>
      </w:r>
    </w:p>
    <w:p w:rsidR="00256191" w:rsidRDefault="00256191" w:rsidP="00676482"/>
    <w:p w:rsidR="00676482" w:rsidRPr="009B6BB1" w:rsidRDefault="00256191" w:rsidP="009B6BB1">
      <w:pPr>
        <w:pStyle w:val="Heading1"/>
        <w:rPr>
          <w:sz w:val="24"/>
          <w:szCs w:val="22"/>
        </w:rPr>
      </w:pPr>
      <w:r>
        <w:br w:type="page"/>
      </w:r>
      <w:r w:rsidR="009B6BB1" w:rsidRPr="009B6BB1">
        <w:rPr>
          <w:noProof/>
          <w:sz w:val="40"/>
          <w:szCs w:val="40"/>
        </w:rPr>
        <w:lastRenderedPageBreak/>
        <mc:AlternateContent>
          <mc:Choice Requires="wps">
            <w:drawing>
              <wp:anchor distT="91440" distB="91440" distL="114300" distR="114300" simplePos="0" relativeHeight="251663360" behindDoc="0" locked="0" layoutInCell="1" allowOverlap="1" wp14:anchorId="7933BE4A" wp14:editId="5118081B">
                <wp:simplePos x="0" y="0"/>
                <wp:positionH relativeFrom="page">
                  <wp:posOffset>624689</wp:posOffset>
                </wp:positionH>
                <wp:positionV relativeFrom="paragraph">
                  <wp:posOffset>248567</wp:posOffset>
                </wp:positionV>
                <wp:extent cx="6509039" cy="2661719"/>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039" cy="2661719"/>
                        </a:xfrm>
                        <a:prstGeom prst="rect">
                          <a:avLst/>
                        </a:prstGeom>
                        <a:noFill/>
                        <a:ln w="9525">
                          <a:noFill/>
                          <a:miter lim="800000"/>
                          <a:headEnd/>
                          <a:tailEnd/>
                        </a:ln>
                      </wps:spPr>
                      <wps:txbx>
                        <w:txbxContent>
                          <w:p w:rsidR="002E44D1" w:rsidRPr="009B6BB1" w:rsidRDefault="00823C5C" w:rsidP="002E44D1">
                            <w:pPr>
                              <w:pBdr>
                                <w:top w:val="single" w:sz="24" w:space="31" w:color="F0CDA1" w:themeColor="accent1"/>
                                <w:bottom w:val="single" w:sz="24" w:space="8" w:color="F0CDA1" w:themeColor="accent1"/>
                              </w:pBdr>
                              <w:spacing w:after="0"/>
                              <w:rPr>
                                <w:i/>
                                <w:iCs/>
                                <w:color w:val="002060"/>
                                <w:sz w:val="40"/>
                                <w:szCs w:val="40"/>
                              </w:rPr>
                            </w:pPr>
                            <w:r>
                              <w:rPr>
                                <w:i/>
                                <w:iCs/>
                                <w:color w:val="002060"/>
                                <w:sz w:val="40"/>
                                <w:szCs w:val="40"/>
                              </w:rPr>
                              <w:t>Our roles were divided to each member and each person was supposed to play their own role but other members can play it all together. in this happening we didn’t quite do our own roles we shared them and didn’t play our own part, we all played the same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3BE4A" id="_x0000_s1028" type="#_x0000_t202" style="position:absolute;margin-left:49.2pt;margin-top:19.55pt;width:512.5pt;height:209.6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" filled="f" stroked="f">
                <v:textbox>
                  <w:txbxContent>
                    <w:p w:rsidR="002E44D1" w:rsidRPr="009B6BB1" w:rsidRDefault="00823C5C" w:rsidP="002E44D1">
                      <w:pPr>
                        <w:pBdr>
                          <w:top w:val="single" w:sz="24" w:space="31" w:color="F0CDA1" w:themeColor="accent1"/>
                          <w:bottom w:val="single" w:sz="24" w:space="8" w:color="F0CDA1" w:themeColor="accent1"/>
                        </w:pBdr>
                        <w:spacing w:after="0"/>
                        <w:rPr>
                          <w:i/>
                          <w:iCs/>
                          <w:color w:val="002060"/>
                          <w:sz w:val="40"/>
                          <w:szCs w:val="40"/>
                        </w:rPr>
                      </w:pPr>
                      <w:r>
                        <w:rPr>
                          <w:i/>
                          <w:iCs/>
                          <w:color w:val="002060"/>
                          <w:sz w:val="40"/>
                          <w:szCs w:val="40"/>
                        </w:rPr>
                        <w:t>Our roles were divided to each member and each person was supposed to play their own role but other members can play it all together. in this happening we didn’t quite do our own roles we shared them and didn’t play our own part, we all played the same role.</w:t>
                      </w:r>
                    </w:p>
                  </w:txbxContent>
                </v:textbox>
                <w10:wrap anchorx="page"/>
              </v:shape>
            </w:pict>
          </mc:Fallback>
        </mc:AlternateContent>
      </w:r>
      <w:r w:rsidR="00823C5C">
        <w:t>R</w:t>
      </w:r>
      <w:r w:rsidR="009B6BB1">
        <w:t>oles</w:t>
      </w:r>
    </w:p>
    <w:sectPr w:rsidR="00676482" w:rsidRPr="009B6BB1" w:rsidSect="00A67285">
      <w:headerReference w:type="default" r:id="rId11"/>
      <w:footerReference w:type="default" r:id="rId12"/>
      <w:headerReference w:type="first" r:id="rId13"/>
      <w:footerReference w:type="first" r:id="rId1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A58" w:rsidRDefault="00567A58" w:rsidP="005A20E2">
      <w:pPr>
        <w:spacing w:after="0"/>
      </w:pPr>
      <w:r>
        <w:separator/>
      </w:r>
    </w:p>
    <w:p w:rsidR="00567A58" w:rsidRDefault="00567A58"/>
    <w:p w:rsidR="00567A58" w:rsidRDefault="00567A58" w:rsidP="009B4773"/>
    <w:p w:rsidR="00567A58" w:rsidRDefault="00567A58" w:rsidP="00513832"/>
  </w:endnote>
  <w:endnote w:type="continuationSeparator" w:id="0">
    <w:p w:rsidR="00567A58" w:rsidRDefault="00567A58" w:rsidP="005A20E2">
      <w:pPr>
        <w:spacing w:after="0"/>
      </w:pPr>
      <w:r>
        <w:continuationSeparator/>
      </w:r>
    </w:p>
    <w:p w:rsidR="00567A58" w:rsidRDefault="00567A58"/>
    <w:p w:rsidR="00567A58" w:rsidRDefault="00567A58" w:rsidP="009B4773"/>
    <w:p w:rsidR="00567A58" w:rsidRDefault="00567A5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756" w:rsidRPr="003639D2" w:rsidRDefault="00B57756" w:rsidP="003639D2">
    <w:pPr>
      <w:pStyle w:val="Footer"/>
    </w:pPr>
    <w:r w:rsidRPr="003639D2">
      <w:tab/>
    </w:r>
    <w:r w:rsidRPr="003639D2">
      <w:fldChar w:fldCharType="begin"/>
    </w:r>
    <w:r w:rsidRPr="003639D2">
      <w:instrText xml:space="preserve"> PAGE   \* MERGEFORMAT </w:instrText>
    </w:r>
    <w:r w:rsidRPr="003639D2">
      <w:fldChar w:fldCharType="separate"/>
    </w:r>
    <w:r w:rsidR="00E907F7">
      <w:rPr>
        <w:noProof/>
      </w:rPr>
      <w:t>2</w:t>
    </w:r>
    <w:r w:rsidRPr="003639D2">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rsidR="00E907F7">
      <w:rPr>
        <w:noProof/>
      </w:rPr>
      <w:t>1</w:t>
    </w:r>
    <w:r w:rsidRPr="00F8411A">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A58" w:rsidRDefault="00567A58" w:rsidP="005A20E2">
      <w:pPr>
        <w:spacing w:after="0"/>
      </w:pPr>
      <w:r>
        <w:separator/>
      </w:r>
    </w:p>
    <w:p w:rsidR="00567A58" w:rsidRDefault="00567A58"/>
    <w:p w:rsidR="00567A58" w:rsidRDefault="00567A58" w:rsidP="009B4773"/>
    <w:p w:rsidR="00567A58" w:rsidRDefault="00567A58" w:rsidP="00513832"/>
  </w:footnote>
  <w:footnote w:type="continuationSeparator" w:id="0">
    <w:p w:rsidR="00567A58" w:rsidRDefault="00567A58" w:rsidP="005A20E2">
      <w:pPr>
        <w:spacing w:after="0"/>
      </w:pPr>
      <w:r>
        <w:continuationSeparator/>
      </w:r>
    </w:p>
    <w:p w:rsidR="00567A58" w:rsidRDefault="00567A58"/>
    <w:p w:rsidR="00567A58" w:rsidRDefault="00567A58" w:rsidP="009B4773"/>
    <w:p w:rsidR="00567A58" w:rsidRDefault="00567A58" w:rsidP="0051383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D2" w:rsidRPr="003639D2" w:rsidRDefault="00567A58" w:rsidP="003639D2">
    <w:pPr>
      <w:pStyle w:val="Header1"/>
    </w:pPr>
    <w:sdt>
      <w:sdtPr>
        <w:alias w:val="Title"/>
        <w:tag w:val=""/>
        <w:id w:val="-611985797"/>
        <w:placeholder>
          <w:docPart w:val="D97815D832C84B6F828AFB432E49E422"/>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24693">
          <w:t>Reflection</w:t>
        </w:r>
      </w:sdtContent>
    </w:sdt>
  </w:p>
  <w:p w:rsidR="005854DB" w:rsidRPr="005854DB" w:rsidRDefault="00567A58" w:rsidP="003D6AFD">
    <w:pPr>
      <w:pStyle w:val="Header"/>
    </w:pPr>
    <w:sdt>
      <w:sdt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E907F7">
          <w:t>By: Tala Dababneh</w:t>
        </w:r>
      </w:sdtContent>
    </w:sdt>
    <w:r w:rsidR="003D6AFD" w:rsidRPr="003D6AFD">
      <w:t xml:space="preserve"> </w:t>
    </w:r>
    <w:r w:rsidR="005854DB">
      <w:rPr>
        <w:noProof/>
      </w:rPr>
      <mc:AlternateContent>
        <mc:Choice Requires="wps">
          <w:drawing>
            <wp:anchor distT="45720" distB="45720" distL="114300" distR="114300" simplePos="0" relativeHeight="251696128" behindDoc="1" locked="0" layoutInCell="1" allowOverlap="1" wp14:anchorId="04B663B7" wp14:editId="641C165B">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BCD34D" id="_x0000_t202" coordsize="21600,21600" o:spt="202" path="m,l,21600r21600,l21600,xe">
              <v:stroke joinstyle="miter"/>
              <v:path gradientshapeok="t" o:connecttype="rect"/>
            </v:shapetype>
            <v:shape id="_x0000_s1029"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" fillcolor="#107082" stroked="f">
              <v:fill opacity="976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4DB" w:rsidRDefault="005C7E0C" w:rsidP="00A67285">
    <w:pPr>
      <w:pStyle w:val="Header"/>
      <w:spacing w:after="0"/>
    </w:pPr>
    <w:r>
      <w:rPr>
        <w:noProof/>
      </w:rPr>
      <w:drawing>
        <wp:anchor distT="0" distB="0" distL="114300" distR="114300" simplePos="0" relativeHeight="251698176" behindDoc="1" locked="0" layoutInCell="1" allowOverlap="1" wp14:anchorId="77EE1242" wp14:editId="35D66EC7">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93"/>
    <w:rsid w:val="0000092E"/>
    <w:rsid w:val="00012A83"/>
    <w:rsid w:val="00017C3C"/>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1C28"/>
    <w:rsid w:val="000C5872"/>
    <w:rsid w:val="000E0979"/>
    <w:rsid w:val="000E1544"/>
    <w:rsid w:val="000F47C0"/>
    <w:rsid w:val="000F7DC8"/>
    <w:rsid w:val="001155CE"/>
    <w:rsid w:val="001225D9"/>
    <w:rsid w:val="0012403E"/>
    <w:rsid w:val="00124370"/>
    <w:rsid w:val="00150F93"/>
    <w:rsid w:val="00160392"/>
    <w:rsid w:val="00164319"/>
    <w:rsid w:val="001A5429"/>
    <w:rsid w:val="001D1C22"/>
    <w:rsid w:val="001E11F1"/>
    <w:rsid w:val="001E1E58"/>
    <w:rsid w:val="00206719"/>
    <w:rsid w:val="00207A17"/>
    <w:rsid w:val="00240312"/>
    <w:rsid w:val="00247B17"/>
    <w:rsid w:val="00252E4A"/>
    <w:rsid w:val="00256191"/>
    <w:rsid w:val="002642A8"/>
    <w:rsid w:val="002955AB"/>
    <w:rsid w:val="002A137B"/>
    <w:rsid w:val="002E44D1"/>
    <w:rsid w:val="0031130D"/>
    <w:rsid w:val="00314A6F"/>
    <w:rsid w:val="00324693"/>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484"/>
    <w:rsid w:val="00493EC0"/>
    <w:rsid w:val="00495909"/>
    <w:rsid w:val="004B5251"/>
    <w:rsid w:val="004C0453"/>
    <w:rsid w:val="004C432D"/>
    <w:rsid w:val="004C7B3E"/>
    <w:rsid w:val="00513832"/>
    <w:rsid w:val="00526C37"/>
    <w:rsid w:val="00533047"/>
    <w:rsid w:val="00567626"/>
    <w:rsid w:val="00567A58"/>
    <w:rsid w:val="00577B45"/>
    <w:rsid w:val="005854DB"/>
    <w:rsid w:val="005919AF"/>
    <w:rsid w:val="005A20E2"/>
    <w:rsid w:val="005B6A1A"/>
    <w:rsid w:val="005C7E0C"/>
    <w:rsid w:val="005D2146"/>
    <w:rsid w:val="005F6388"/>
    <w:rsid w:val="006329E1"/>
    <w:rsid w:val="00633E73"/>
    <w:rsid w:val="00655308"/>
    <w:rsid w:val="00664450"/>
    <w:rsid w:val="00676482"/>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3C5C"/>
    <w:rsid w:val="0082491D"/>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B6BB1"/>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86B0E"/>
    <w:rsid w:val="00BA2A38"/>
    <w:rsid w:val="00BA31C4"/>
    <w:rsid w:val="00BB02E6"/>
    <w:rsid w:val="00BD0C60"/>
    <w:rsid w:val="00BD7A40"/>
    <w:rsid w:val="00C17BCF"/>
    <w:rsid w:val="00C3246A"/>
    <w:rsid w:val="00C65564"/>
    <w:rsid w:val="00CA61D8"/>
    <w:rsid w:val="00CD1D98"/>
    <w:rsid w:val="00CF1267"/>
    <w:rsid w:val="00D13200"/>
    <w:rsid w:val="00D26769"/>
    <w:rsid w:val="00D27AF8"/>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07F7"/>
    <w:rsid w:val="00E91AE4"/>
    <w:rsid w:val="00EA431D"/>
    <w:rsid w:val="00EC4BCD"/>
    <w:rsid w:val="00F217D3"/>
    <w:rsid w:val="00F33F5E"/>
    <w:rsid w:val="00F60840"/>
    <w:rsid w:val="00F73F6C"/>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52E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customStyle="1" w:styleId="NoSpacingChar">
    <w:name w:val="No Spacing Char"/>
    <w:basedOn w:val="DefaultParagraphFont"/>
    <w:link w:val="NoSpacing"/>
    <w:uiPriority w:val="1"/>
    <w:rsid w:val="00256191"/>
    <w:rPr>
      <w:i/>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14\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BF1ABCC73647708DAB3CEE961EEB64"/>
        <w:category>
          <w:name w:val="General"/>
          <w:gallery w:val="placeholder"/>
        </w:category>
        <w:types>
          <w:type w:val="bbPlcHdr"/>
        </w:types>
        <w:behaviors>
          <w:behavior w:val="content"/>
        </w:behaviors>
        <w:guid w:val="{7B934E4D-7CB8-4FCF-9156-EFA42482471D}"/>
      </w:docPartPr>
      <w:docPartBody>
        <w:p w:rsidR="007820CF" w:rsidRDefault="00FF0404">
          <w:pPr>
            <w:pStyle w:val="46BF1ABCC73647708DAB3CEE961EEB64"/>
          </w:pPr>
          <w:r w:rsidRPr="003639D2">
            <w:t>Startup Checklist</w:t>
          </w:r>
        </w:p>
      </w:docPartBody>
    </w:docPart>
    <w:docPart>
      <w:docPartPr>
        <w:name w:val="D97815D832C84B6F828AFB432E49E422"/>
        <w:category>
          <w:name w:val="General"/>
          <w:gallery w:val="placeholder"/>
        </w:category>
        <w:types>
          <w:type w:val="bbPlcHdr"/>
        </w:types>
        <w:behaviors>
          <w:behavior w:val="content"/>
        </w:behaviors>
        <w:guid w:val="{15274535-893D-4351-A92E-EC3C3A3D329F}"/>
      </w:docPartPr>
      <w:docPartBody>
        <w:p w:rsidR="007820CF" w:rsidRDefault="00FF0404">
          <w:pPr>
            <w:pStyle w:val="D97815D832C84B6F828AFB432E49E422"/>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404"/>
    <w:rsid w:val="00714073"/>
    <w:rsid w:val="007820CF"/>
    <w:rsid w:val="00DE20D0"/>
    <w:rsid w:val="00FF04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5848EA1B114E94B52A8198B167E038">
    <w:name w:val="9F5848EA1B114E94B52A8198B167E038"/>
  </w:style>
  <w:style w:type="paragraph" w:customStyle="1" w:styleId="46BF1ABCC73647708DAB3CEE961EEB64">
    <w:name w:val="46BF1ABCC73647708DAB3CEE961EEB64"/>
  </w:style>
  <w:style w:type="paragraph" w:customStyle="1" w:styleId="67B13389D5EA4131A881BA34A61A2D51">
    <w:name w:val="67B13389D5EA4131A881BA34A61A2D51"/>
  </w:style>
  <w:style w:type="paragraph" w:customStyle="1" w:styleId="56312B0354A84CF8BC685D497462D707">
    <w:name w:val="56312B0354A84CF8BC685D497462D707"/>
  </w:style>
  <w:style w:type="paragraph" w:customStyle="1" w:styleId="987E245DB4FC4A0FA2B8F418666934BC">
    <w:name w:val="987E245DB4FC4A0FA2B8F418666934BC"/>
  </w:style>
  <w:style w:type="paragraph" w:customStyle="1" w:styleId="1C373952C94B4A1D97365E94C957B126">
    <w:name w:val="1C373952C94B4A1D97365E94C957B126"/>
  </w:style>
  <w:style w:type="paragraph" w:customStyle="1" w:styleId="90DBE79D73D94340982F49006ECE149F">
    <w:name w:val="90DBE79D73D94340982F49006ECE149F"/>
  </w:style>
  <w:style w:type="paragraph" w:customStyle="1" w:styleId="65D1B0D3982B41C38BBBFB464437B3B6">
    <w:name w:val="65D1B0D3982B41C38BBBFB464437B3B6"/>
  </w:style>
  <w:style w:type="paragraph" w:customStyle="1" w:styleId="0382B1EB65D1413EA6369EDE4B7D5AFE">
    <w:name w:val="0382B1EB65D1413EA6369EDE4B7D5AFE"/>
  </w:style>
  <w:style w:type="paragraph" w:customStyle="1" w:styleId="F14A01E177624EFC9E78E8705440D4F3">
    <w:name w:val="F14A01E177624EFC9E78E8705440D4F3"/>
  </w:style>
  <w:style w:type="paragraph" w:customStyle="1" w:styleId="D86E3406A7DC433E990FB089C1D0990B">
    <w:name w:val="D86E3406A7DC433E990FB089C1D0990B"/>
  </w:style>
  <w:style w:type="paragraph" w:customStyle="1" w:styleId="37F6EB0FA95F494CB54084B8D43971B7">
    <w:name w:val="37F6EB0FA95F494CB54084B8D43971B7"/>
  </w:style>
  <w:style w:type="paragraph" w:customStyle="1" w:styleId="BED56D54B6884848B54CE9CF7F5C6410">
    <w:name w:val="BED56D54B6884848B54CE9CF7F5C6410"/>
  </w:style>
  <w:style w:type="paragraph" w:customStyle="1" w:styleId="23789AA939C7426BA6E60C08BA4BD05F">
    <w:name w:val="23789AA939C7426BA6E60C08BA4BD05F"/>
  </w:style>
  <w:style w:type="paragraph" w:customStyle="1" w:styleId="0176B3C579C246908A45323FE4EF11F1">
    <w:name w:val="0176B3C579C246908A45323FE4EF11F1"/>
  </w:style>
  <w:style w:type="paragraph" w:customStyle="1" w:styleId="CF5F77D76C344DF2AE96C30FC67A3D6F">
    <w:name w:val="CF5F77D76C344DF2AE96C30FC67A3D6F"/>
  </w:style>
  <w:style w:type="paragraph" w:customStyle="1" w:styleId="6B142AE8702A45CCB8512D73CCDE5862">
    <w:name w:val="6B142AE8702A45CCB8512D73CCDE5862"/>
  </w:style>
  <w:style w:type="paragraph" w:customStyle="1" w:styleId="C36EBAFF7B5645F39E468D00996DD7C2">
    <w:name w:val="C36EBAFF7B5645F39E468D00996DD7C2"/>
  </w:style>
  <w:style w:type="paragraph" w:customStyle="1" w:styleId="C11C4DC846C34C7797331E484D6B364D">
    <w:name w:val="C11C4DC846C34C7797331E484D6B364D"/>
  </w:style>
  <w:style w:type="paragraph" w:customStyle="1" w:styleId="B6268FE506BF46B098B6A152D51A7599">
    <w:name w:val="B6268FE506BF46B098B6A152D51A7599"/>
  </w:style>
  <w:style w:type="paragraph" w:customStyle="1" w:styleId="8975A9F939A14042A92D729947A3609B">
    <w:name w:val="8975A9F939A14042A92D729947A3609B"/>
  </w:style>
  <w:style w:type="paragraph" w:customStyle="1" w:styleId="616E1C87936E415FB1C8178881043DD6">
    <w:name w:val="616E1C87936E415FB1C8178881043DD6"/>
  </w:style>
  <w:style w:type="paragraph" w:customStyle="1" w:styleId="2A35899DD29F49C88CF0C54BA958B466">
    <w:name w:val="2A35899DD29F49C88CF0C54BA958B466"/>
  </w:style>
  <w:style w:type="paragraph" w:customStyle="1" w:styleId="FC7787AE9D67414B8E29BEF079C23ED9">
    <w:name w:val="FC7787AE9D67414B8E29BEF079C23ED9"/>
  </w:style>
  <w:style w:type="paragraph" w:customStyle="1" w:styleId="0D3283515BE54867B89593FF393F3CDD">
    <w:name w:val="0D3283515BE54867B89593FF393F3CDD"/>
  </w:style>
  <w:style w:type="paragraph" w:customStyle="1" w:styleId="400F3338FBB14461978468ED2153DF87">
    <w:name w:val="400F3338FBB14461978468ED2153DF87"/>
  </w:style>
  <w:style w:type="paragraph" w:customStyle="1" w:styleId="69E3B22AC8134B5FA8663EDC8E44861C">
    <w:name w:val="69E3B22AC8134B5FA8663EDC8E44861C"/>
  </w:style>
  <w:style w:type="paragraph" w:customStyle="1" w:styleId="A18E59EF0AA144AE9F87BBF69A693EAE">
    <w:name w:val="A18E59EF0AA144AE9F87BBF69A693EAE"/>
  </w:style>
  <w:style w:type="paragraph" w:customStyle="1" w:styleId="2D052808743945CA911B1AB8DFA0770D">
    <w:name w:val="2D052808743945CA911B1AB8DFA0770D"/>
  </w:style>
  <w:style w:type="paragraph" w:customStyle="1" w:styleId="82FC99B02C4C4488BAFDCAF961F10B7B">
    <w:name w:val="82FC99B02C4C4488BAFDCAF961F10B7B"/>
  </w:style>
  <w:style w:type="paragraph" w:customStyle="1" w:styleId="43B4F7582079418A98072EDD78A019E0">
    <w:name w:val="43B4F7582079418A98072EDD78A019E0"/>
  </w:style>
  <w:style w:type="paragraph" w:customStyle="1" w:styleId="72DDA508B2144125BB13D8D1B7C73002">
    <w:name w:val="72DDA508B2144125BB13D8D1B7C73002"/>
  </w:style>
  <w:style w:type="paragraph" w:customStyle="1" w:styleId="00A2CA9753F0409DBDBEF87AAF489357">
    <w:name w:val="00A2CA9753F0409DBDBEF87AAF489357"/>
  </w:style>
  <w:style w:type="paragraph" w:customStyle="1" w:styleId="9D4F116651F94823AEE55D3034724C20">
    <w:name w:val="9D4F116651F94823AEE55D3034724C20"/>
  </w:style>
  <w:style w:type="paragraph" w:customStyle="1" w:styleId="9CBB0AA1B24F4BE8B3D8D1EE1D1ADA83">
    <w:name w:val="9CBB0AA1B24F4BE8B3D8D1EE1D1ADA83"/>
  </w:style>
  <w:style w:type="paragraph" w:customStyle="1" w:styleId="10152C8D931D426FB9F690C6BD9905D4">
    <w:name w:val="10152C8D931D426FB9F690C6BD9905D4"/>
  </w:style>
  <w:style w:type="paragraph" w:customStyle="1" w:styleId="52CFAD3C99014B3B917557861C5C37AA">
    <w:name w:val="52CFAD3C99014B3B917557861C5C37AA"/>
  </w:style>
  <w:style w:type="paragraph" w:customStyle="1" w:styleId="520AFE120B584837A1B32B813457D6F4">
    <w:name w:val="520AFE120B584837A1B32B813457D6F4"/>
  </w:style>
  <w:style w:type="paragraph" w:customStyle="1" w:styleId="B25DEED0273645259DE75EFB8D6F0BDB">
    <w:name w:val="B25DEED0273645259DE75EFB8D6F0BDB"/>
  </w:style>
  <w:style w:type="paragraph" w:customStyle="1" w:styleId="A9119A45673D4D6383CA413FD25B9745">
    <w:name w:val="A9119A45673D4D6383CA413FD25B9745"/>
  </w:style>
  <w:style w:type="paragraph" w:customStyle="1" w:styleId="AD80EDEF18BB433A9635D45F72811F9E">
    <w:name w:val="AD80EDEF18BB433A9635D45F72811F9E"/>
  </w:style>
  <w:style w:type="paragraph" w:customStyle="1" w:styleId="FAE334EE3BA6456ABD4E8728077CAF3F">
    <w:name w:val="FAE334EE3BA6456ABD4E8728077CAF3F"/>
  </w:style>
  <w:style w:type="paragraph" w:customStyle="1" w:styleId="5BC9F1571C8A40AFA1318441F32B8463">
    <w:name w:val="5BC9F1571C8A40AFA1318441F32B8463"/>
  </w:style>
  <w:style w:type="paragraph" w:customStyle="1" w:styleId="5307913E173C40AD9F41D4186E8D3A8C">
    <w:name w:val="5307913E173C40AD9F41D4186E8D3A8C"/>
  </w:style>
  <w:style w:type="paragraph" w:customStyle="1" w:styleId="67F8E1B0B24D4BEE9E30E4D9E11EA7F3">
    <w:name w:val="67F8E1B0B24D4BEE9E30E4D9E11EA7F3"/>
  </w:style>
  <w:style w:type="paragraph" w:customStyle="1" w:styleId="141DF5406F984A6BA04BA884F828B943">
    <w:name w:val="141DF5406F984A6BA04BA884F828B943"/>
  </w:style>
  <w:style w:type="paragraph" w:customStyle="1" w:styleId="2666DF3FE9A746D4A6D6540552A9FFA9">
    <w:name w:val="2666DF3FE9A746D4A6D6540552A9FFA9"/>
  </w:style>
  <w:style w:type="paragraph" w:customStyle="1" w:styleId="D532B92EBE954B639A81D900B0A94FD2">
    <w:name w:val="D532B92EBE954B639A81D900B0A94FD2"/>
  </w:style>
  <w:style w:type="paragraph" w:customStyle="1" w:styleId="F4769A0DDD6A41A3BE1F297B7FEE87FF">
    <w:name w:val="F4769A0DDD6A41A3BE1F297B7FEE87FF"/>
  </w:style>
  <w:style w:type="paragraph" w:customStyle="1" w:styleId="E62B9E013BC9463B9CC1A8ECC29A3703">
    <w:name w:val="E62B9E013BC9463B9CC1A8ECC29A3703"/>
  </w:style>
  <w:style w:type="paragraph" w:customStyle="1" w:styleId="4BD677DA37C24A17B83728EF5FE691CA">
    <w:name w:val="4BD677DA37C24A17B83728EF5FE691CA"/>
  </w:style>
  <w:style w:type="paragraph" w:customStyle="1" w:styleId="DA8837A6862E4CCF835BE10843CCB617">
    <w:name w:val="DA8837A6862E4CCF835BE10843CCB617"/>
  </w:style>
  <w:style w:type="paragraph" w:customStyle="1" w:styleId="CA5AA5393C0346E696CB1C03BC7A9601">
    <w:name w:val="CA5AA5393C0346E696CB1C03BC7A9601"/>
  </w:style>
  <w:style w:type="paragraph" w:customStyle="1" w:styleId="271F4B8B45234DB6A99C660617D5D472">
    <w:name w:val="271F4B8B45234DB6A99C660617D5D472"/>
  </w:style>
  <w:style w:type="paragraph" w:customStyle="1" w:styleId="51E2729CF0AC4AED9C44B2289F4E52BC">
    <w:name w:val="51E2729CF0AC4AED9C44B2289F4E52BC"/>
  </w:style>
  <w:style w:type="paragraph" w:customStyle="1" w:styleId="7B639C37FD2C4EBE82267CB0062A4708">
    <w:name w:val="7B639C37FD2C4EBE82267CB0062A4708"/>
  </w:style>
  <w:style w:type="paragraph" w:customStyle="1" w:styleId="82B03B63917F4939B0B532ECDF7A8522">
    <w:name w:val="82B03B63917F4939B0B532ECDF7A8522"/>
  </w:style>
  <w:style w:type="paragraph" w:customStyle="1" w:styleId="353CED7AC2FA44499C338F7E29D9B2BA">
    <w:name w:val="353CED7AC2FA44499C338F7E29D9B2BA"/>
  </w:style>
  <w:style w:type="paragraph" w:customStyle="1" w:styleId="A5E96B9EDFB74B4B817B7BF10DFA4603">
    <w:name w:val="A5E96B9EDFB74B4B817B7BF10DFA4603"/>
  </w:style>
  <w:style w:type="paragraph" w:customStyle="1" w:styleId="98C80E402FF54380916575E75B62B952">
    <w:name w:val="98C80E402FF54380916575E75B62B952"/>
  </w:style>
  <w:style w:type="paragraph" w:customStyle="1" w:styleId="972E2775E637472A81A7ADCE8351B7B2">
    <w:name w:val="972E2775E637472A81A7ADCE8351B7B2"/>
  </w:style>
  <w:style w:type="paragraph" w:customStyle="1" w:styleId="8B723570475547D7A9581CD4F64C72CD">
    <w:name w:val="8B723570475547D7A9581CD4F64C72CD"/>
  </w:style>
  <w:style w:type="paragraph" w:customStyle="1" w:styleId="C2319723A4D346DDA700687A2FFA8BE6">
    <w:name w:val="C2319723A4D346DDA700687A2FFA8BE6"/>
  </w:style>
  <w:style w:type="paragraph" w:customStyle="1" w:styleId="0F1F4435B39A45A196B7B04094F1B2BD">
    <w:name w:val="0F1F4435B39A45A196B7B04094F1B2BD"/>
  </w:style>
  <w:style w:type="paragraph" w:customStyle="1" w:styleId="4C0A7B7468E04369805C1DE8FEBC0A68">
    <w:name w:val="4C0A7B7468E04369805C1DE8FEBC0A68"/>
  </w:style>
  <w:style w:type="paragraph" w:customStyle="1" w:styleId="D103CF6FF5BB4ABAAFF7C5E2609CAFE1">
    <w:name w:val="D103CF6FF5BB4ABAAFF7C5E2609CAFE1"/>
  </w:style>
  <w:style w:type="paragraph" w:customStyle="1" w:styleId="5DEAC42C23804EAB8E4C26A7C01B77BC">
    <w:name w:val="5DEAC42C23804EAB8E4C26A7C01B77BC"/>
  </w:style>
  <w:style w:type="paragraph" w:customStyle="1" w:styleId="1C08463005A8459BA0371E694E0AEEB8">
    <w:name w:val="1C08463005A8459BA0371E694E0AEEB8"/>
  </w:style>
  <w:style w:type="paragraph" w:customStyle="1" w:styleId="EFED3585F15E4EBCA5B4937F0ADED0D7">
    <w:name w:val="EFED3585F15E4EBCA5B4937F0ADED0D7"/>
  </w:style>
  <w:style w:type="paragraph" w:customStyle="1" w:styleId="D946B53AECAF4533923967EFC7B96B33">
    <w:name w:val="D946B53AECAF4533923967EFC7B96B33"/>
  </w:style>
  <w:style w:type="paragraph" w:customStyle="1" w:styleId="72981565C4D448C595A8C1C787289F59">
    <w:name w:val="72981565C4D448C595A8C1C787289F59"/>
  </w:style>
  <w:style w:type="paragraph" w:customStyle="1" w:styleId="9335C58211C54B81B92296E05DE59A9E">
    <w:name w:val="9335C58211C54B81B92296E05DE59A9E"/>
  </w:style>
  <w:style w:type="paragraph" w:customStyle="1" w:styleId="C337529759CF46B0ADC2168560511B29">
    <w:name w:val="C337529759CF46B0ADC2168560511B29"/>
  </w:style>
  <w:style w:type="paragraph" w:customStyle="1" w:styleId="1F87E2DFE11E47A19723E2B734E8285E">
    <w:name w:val="1F87E2DFE11E47A19723E2B734E8285E"/>
  </w:style>
  <w:style w:type="paragraph" w:customStyle="1" w:styleId="B7AD28E806494FD4B62B3721FB3F12EF">
    <w:name w:val="B7AD28E806494FD4B62B3721FB3F12EF"/>
  </w:style>
  <w:style w:type="paragraph" w:customStyle="1" w:styleId="EF239BE10C5840BFA28097B4D2AB73E8">
    <w:name w:val="EF239BE10C5840BFA28097B4D2AB73E8"/>
  </w:style>
  <w:style w:type="paragraph" w:customStyle="1" w:styleId="4D73B515492348999F2CE37E553FCCB4">
    <w:name w:val="4D73B515492348999F2CE37E553FCCB4"/>
  </w:style>
  <w:style w:type="paragraph" w:customStyle="1" w:styleId="398ED423726D4A3CA9FF30E7774F1E77">
    <w:name w:val="398ED423726D4A3CA9FF30E7774F1E77"/>
  </w:style>
  <w:style w:type="paragraph" w:customStyle="1" w:styleId="1151D0D0B39D4DAF8FA0A713122A69C6">
    <w:name w:val="1151D0D0B39D4DAF8FA0A713122A69C6"/>
  </w:style>
  <w:style w:type="paragraph" w:customStyle="1" w:styleId="30B588BF57314B58A395925BDE6330C7">
    <w:name w:val="30B588BF57314B58A395925BDE6330C7"/>
  </w:style>
  <w:style w:type="paragraph" w:customStyle="1" w:styleId="8A3BF36EBBA04C9EBC0346F0A8ADB54B">
    <w:name w:val="8A3BF36EBBA04C9EBC0346F0A8ADB54B"/>
  </w:style>
  <w:style w:type="paragraph" w:customStyle="1" w:styleId="9B55E2A5397E476EBC772B1DAA29801E">
    <w:name w:val="9B55E2A5397E476EBC772B1DAA29801E"/>
  </w:style>
  <w:style w:type="paragraph" w:customStyle="1" w:styleId="212FBE1C1AF44C029FEABA09CC3C0ECE">
    <w:name w:val="212FBE1C1AF44C029FEABA09CC3C0ECE"/>
  </w:style>
  <w:style w:type="paragraph" w:customStyle="1" w:styleId="E2B2F1458C8240A0B98C0739989F1A1A">
    <w:name w:val="E2B2F1458C8240A0B98C0739989F1A1A"/>
  </w:style>
  <w:style w:type="paragraph" w:customStyle="1" w:styleId="A47F204E4A7B4C77A47CFBD40E675DF4">
    <w:name w:val="A47F204E4A7B4C77A47CFBD40E675DF4"/>
  </w:style>
  <w:style w:type="paragraph" w:customStyle="1" w:styleId="EB35F04D08BB4FA7A90B5546F368BDAA">
    <w:name w:val="EB35F04D08BB4FA7A90B5546F368BDAA"/>
  </w:style>
  <w:style w:type="paragraph" w:customStyle="1" w:styleId="DEE2EB90E7374ABCB1E17F9783A4042C">
    <w:name w:val="DEE2EB90E7374ABCB1E17F9783A4042C"/>
  </w:style>
  <w:style w:type="paragraph" w:customStyle="1" w:styleId="BF4930D925A342A0ACE6535DAEB22646">
    <w:name w:val="BF4930D925A342A0ACE6535DAEB22646"/>
  </w:style>
  <w:style w:type="paragraph" w:customStyle="1" w:styleId="F752877675CD44369C81247C90DC07DC">
    <w:name w:val="F752877675CD44369C81247C90DC07DC"/>
  </w:style>
  <w:style w:type="paragraph" w:customStyle="1" w:styleId="2FC86915563747498BC1B784DAAAE920">
    <w:name w:val="2FC86915563747498BC1B784DAAAE920"/>
  </w:style>
  <w:style w:type="paragraph" w:customStyle="1" w:styleId="D97815D832C84B6F828AFB432E49E422">
    <w:name w:val="D97815D832C84B6F828AFB432E49E422"/>
  </w:style>
  <w:style w:type="paragraph" w:customStyle="1" w:styleId="4F34F788687F41848907D102CBF795F7">
    <w:name w:val="4F34F788687F41848907D102CBF795F7"/>
  </w:style>
  <w:style w:type="paragraph" w:customStyle="1" w:styleId="470D5A79696D43C1856071D638B8ABB6">
    <w:name w:val="470D5A79696D43C1856071D638B8ABB6"/>
  </w:style>
  <w:style w:type="paragraph" w:customStyle="1" w:styleId="6F66C18249BE4DAF8FE8C2AA7962A17B">
    <w:name w:val="6F66C18249BE4DAF8FE8C2AA7962A17B"/>
  </w:style>
  <w:style w:type="paragraph" w:customStyle="1" w:styleId="9790C3D6A2344DD38E0B1D0CA77E2AB2">
    <w:name w:val="9790C3D6A2344DD38E0B1D0CA77E2AB2"/>
  </w:style>
  <w:style w:type="paragraph" w:customStyle="1" w:styleId="C2A0ACAB2D7F41C4866A05A10AF662EE">
    <w:name w:val="C2A0ACAB2D7F41C4866A05A10AF662EE"/>
  </w:style>
  <w:style w:type="paragraph" w:customStyle="1" w:styleId="0C538AAE9FC0479EA5ABE965CC518526">
    <w:name w:val="0C538AAE9FC0479EA5ABE965CC518526"/>
  </w:style>
  <w:style w:type="paragraph" w:customStyle="1" w:styleId="95B43094153149CAA63113A8333DB389">
    <w:name w:val="95B43094153149CAA63113A8333DB3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5CB69D2-096B-425C-BA73-BF675247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2</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Reflection</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dc:title>
  <dc:subject/>
  <dc:creator/>
  <cp:keywords/>
  <dc:description/>
  <cp:lastModifiedBy/>
  <cp:revision>1</cp:revision>
  <dcterms:created xsi:type="dcterms:W3CDTF">2023-05-15T17:48:00Z</dcterms:created>
  <dcterms:modified xsi:type="dcterms:W3CDTF">2023-05-15T17:48:00Z</dcterms:modified>
  <cp:contentStatus>By: Tala Dababneh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