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7" w:type="dxa"/>
        <w:tblLayout w:type="fixed"/>
        <w:tblCellMar>
          <w:left w:w="0" w:type="dxa"/>
          <w:right w:w="0" w:type="dxa"/>
        </w:tblCellMar>
        <w:tblLook w:val="04A0" w:firstRow="1" w:lastRow="0" w:firstColumn="1" w:lastColumn="0" w:noHBand="0" w:noVBand="1"/>
      </w:tblPr>
      <w:tblGrid>
        <w:gridCol w:w="1437"/>
        <w:gridCol w:w="2390"/>
        <w:gridCol w:w="345"/>
        <w:gridCol w:w="240"/>
        <w:gridCol w:w="1475"/>
        <w:gridCol w:w="1162"/>
        <w:gridCol w:w="1659"/>
        <w:gridCol w:w="225"/>
        <w:gridCol w:w="2583"/>
        <w:gridCol w:w="1388"/>
        <w:gridCol w:w="54"/>
        <w:gridCol w:w="49"/>
      </w:tblGrid>
      <w:tr w:rsidR="007212EC" w:rsidRPr="007212EC" w14:paraId="3E74FD9B" w14:textId="77777777" w:rsidTr="00C40F50">
        <w:trPr>
          <w:trHeight w:val="20"/>
        </w:trPr>
        <w:tc>
          <w:tcPr>
            <w:tcW w:w="13003" w:type="dxa"/>
            <w:gridSpan w:val="12"/>
            <w:tcBorders>
              <w:top w:val="thickThinSmallGap" w:sz="24" w:space="0" w:color="auto"/>
              <w:left w:val="nil"/>
              <w:bottom w:val="nil"/>
              <w:right w:val="nil"/>
            </w:tcBorders>
            <w:vAlign w:val="center"/>
          </w:tcPr>
          <w:p w14:paraId="4E62C6E4" w14:textId="77777777" w:rsidR="0032737D" w:rsidRPr="007212EC" w:rsidRDefault="0032737D" w:rsidP="00F66772">
            <w:pPr>
              <w:pStyle w:val="NoSpacing"/>
            </w:pPr>
          </w:p>
        </w:tc>
      </w:tr>
      <w:tr w:rsidR="007212EC" w:rsidRPr="007212EC" w14:paraId="37681965" w14:textId="77777777" w:rsidTr="00C40F50">
        <w:trPr>
          <w:gridAfter w:val="1"/>
          <w:wAfter w:w="49" w:type="dxa"/>
          <w:trHeight w:val="2016"/>
        </w:trPr>
        <w:tc>
          <w:tcPr>
            <w:tcW w:w="1437" w:type="dxa"/>
            <w:tcBorders>
              <w:top w:val="nil"/>
              <w:left w:val="nil"/>
              <w:bottom w:val="nil"/>
              <w:right w:val="single" w:sz="4" w:space="0" w:color="auto"/>
            </w:tcBorders>
            <w:vAlign w:val="center"/>
          </w:tcPr>
          <w:p w14:paraId="293208EA" w14:textId="10A96238" w:rsidR="0032737D" w:rsidRPr="00F7629D" w:rsidRDefault="00000000" w:rsidP="00F7629D">
            <w:pPr>
              <w:pStyle w:val="MastheadCopy"/>
            </w:pPr>
            <w:sdt>
              <w:sdtPr>
                <w:id w:val="1397555580"/>
                <w:placeholder>
                  <w:docPart w:val="EDB7F58796AA4EAE9DD108E019E61AAE"/>
                </w:placeholder>
                <w15:appearance w15:val="hidden"/>
              </w:sdtPr>
              <w:sdtContent>
                <w:r w:rsidR="00267B5C">
                  <w:t>Thursday</w:t>
                </w:r>
                <w:r w:rsidR="008B7957">
                  <w:t xml:space="preserve"> </w:t>
                </w:r>
                <w:r w:rsidR="00C40F50">
                  <w:t>mar</w:t>
                </w:r>
                <w:r w:rsidR="008B7957">
                  <w:t>,</w:t>
                </w:r>
                <w:r w:rsidR="00267B5C">
                  <w:t>2</w:t>
                </w:r>
                <w:r w:rsidR="008B7957">
                  <w:t>,2023</w:t>
                </w:r>
              </w:sdtContent>
            </w:sdt>
            <w:r w:rsidR="00F7629D" w:rsidRPr="00F7629D">
              <w:t xml:space="preserve"> </w:t>
            </w:r>
          </w:p>
        </w:tc>
        <w:tc>
          <w:tcPr>
            <w:tcW w:w="10079" w:type="dxa"/>
            <w:gridSpan w:val="8"/>
            <w:tcBorders>
              <w:top w:val="nil"/>
              <w:left w:val="single" w:sz="4" w:space="0" w:color="auto"/>
              <w:bottom w:val="nil"/>
              <w:right w:val="single" w:sz="4" w:space="0" w:color="auto"/>
            </w:tcBorders>
            <w:vAlign w:val="center"/>
          </w:tcPr>
          <w:p w14:paraId="7F8CB82B" w14:textId="52076075" w:rsidR="0032737D" w:rsidRPr="007212EC" w:rsidRDefault="00000000" w:rsidP="00F66772">
            <w:pPr>
              <w:pStyle w:val="MastheadTItle"/>
            </w:pPr>
            <w:sdt>
              <w:sdtPr>
                <w:id w:val="-275951187"/>
                <w:placeholder>
                  <w:docPart w:val="D0B6D391A8FA42A4ACE3947674E79730"/>
                </w:placeholder>
                <w15:appearance w15:val="hidden"/>
              </w:sdtPr>
              <w:sdtContent>
                <w:r w:rsidR="008B7957">
                  <w:t>Alines Invade Earth</w:t>
                </w:r>
              </w:sdtContent>
            </w:sdt>
          </w:p>
          <w:p w14:paraId="54824E8B" w14:textId="5D68A027" w:rsidR="0032737D" w:rsidRPr="008B7957" w:rsidRDefault="00000000" w:rsidP="00B767C0">
            <w:pPr>
              <w:pStyle w:val="MastheadSubtitle"/>
              <w:rPr>
                <w:color w:val="000000" w:themeColor="text1"/>
                <w:sz w:val="36"/>
                <w:szCs w:val="36"/>
              </w:rPr>
            </w:pPr>
            <w:sdt>
              <w:sdtPr>
                <w:rPr>
                  <w:color w:val="000000" w:themeColor="text1"/>
                  <w:sz w:val="36"/>
                  <w:szCs w:val="36"/>
                </w:rPr>
                <w:id w:val="-227377777"/>
                <w:placeholder>
                  <w:docPart w:val="3FDB017078E3417987BED9732EEA49FA"/>
                </w:placeholder>
                <w15:appearance w15:val="hidden"/>
              </w:sdtPr>
              <w:sdtContent>
                <w:r w:rsidR="008B7957" w:rsidRPr="008B7957">
                  <w:rPr>
                    <w:color w:val="000000" w:themeColor="text1"/>
                    <w:sz w:val="36"/>
                    <w:szCs w:val="36"/>
                  </w:rPr>
                  <w:t>Lates news about what’s happing around the world</w:t>
                </w:r>
              </w:sdtContent>
            </w:sdt>
            <w:r w:rsidR="00F7629D" w:rsidRPr="008B7957">
              <w:rPr>
                <w:color w:val="000000" w:themeColor="text1"/>
                <w:sz w:val="36"/>
                <w:szCs w:val="36"/>
              </w:rPr>
              <w:t xml:space="preserve"> </w:t>
            </w:r>
          </w:p>
        </w:tc>
        <w:tc>
          <w:tcPr>
            <w:tcW w:w="1442" w:type="dxa"/>
            <w:gridSpan w:val="2"/>
            <w:tcBorders>
              <w:top w:val="nil"/>
              <w:left w:val="single" w:sz="4" w:space="0" w:color="auto"/>
              <w:bottom w:val="nil"/>
              <w:right w:val="nil"/>
            </w:tcBorders>
            <w:vAlign w:val="center"/>
          </w:tcPr>
          <w:p w14:paraId="260C0D54" w14:textId="77777777" w:rsidR="0032737D" w:rsidRPr="00F7629D" w:rsidRDefault="00000000" w:rsidP="00F7629D">
            <w:pPr>
              <w:pStyle w:val="MastheadCopy"/>
            </w:pPr>
            <w:sdt>
              <w:sdtPr>
                <w:id w:val="-1731841055"/>
                <w:placeholder>
                  <w:docPart w:val="7E00D2486F0049CFBC61B8BD99D7B094"/>
                </w:placeholder>
                <w:showingPlcHdr/>
                <w15:appearance w15:val="hidden"/>
              </w:sdtPr>
              <w:sdtContent>
                <w:r w:rsidR="00F7629D" w:rsidRPr="00F7629D">
                  <w:t>Issue</w:t>
                </w:r>
                <w:r w:rsidR="00F7629D" w:rsidRPr="00F7629D">
                  <w:br/>
                  <w:t>#10</w:t>
                </w:r>
              </w:sdtContent>
            </w:sdt>
            <w:r w:rsidR="00F7629D" w:rsidRPr="00F7629D">
              <w:t xml:space="preserve"> </w:t>
            </w:r>
          </w:p>
        </w:tc>
      </w:tr>
      <w:tr w:rsidR="007212EC" w:rsidRPr="007212EC" w14:paraId="1E74199D" w14:textId="77777777" w:rsidTr="00C40F50">
        <w:trPr>
          <w:trHeight w:val="144"/>
        </w:trPr>
        <w:tc>
          <w:tcPr>
            <w:tcW w:w="13003" w:type="dxa"/>
            <w:gridSpan w:val="12"/>
            <w:tcBorders>
              <w:top w:val="nil"/>
              <w:left w:val="nil"/>
              <w:bottom w:val="thinThickSmallGap" w:sz="24" w:space="0" w:color="auto"/>
              <w:right w:val="nil"/>
            </w:tcBorders>
            <w:vAlign w:val="center"/>
          </w:tcPr>
          <w:p w14:paraId="2FA31547" w14:textId="77777777" w:rsidR="0032737D" w:rsidRPr="007212EC" w:rsidRDefault="0032737D" w:rsidP="00F66772">
            <w:pPr>
              <w:pStyle w:val="NoSpacing"/>
            </w:pPr>
          </w:p>
        </w:tc>
      </w:tr>
      <w:tr w:rsidR="007212EC" w:rsidRPr="007212EC" w14:paraId="220E7D66" w14:textId="77777777" w:rsidTr="00C40F50">
        <w:trPr>
          <w:trHeight w:val="180"/>
        </w:trPr>
        <w:tc>
          <w:tcPr>
            <w:tcW w:w="13003" w:type="dxa"/>
            <w:gridSpan w:val="12"/>
            <w:tcBorders>
              <w:top w:val="thinThickSmallGap" w:sz="24" w:space="0" w:color="auto"/>
              <w:left w:val="nil"/>
              <w:bottom w:val="nil"/>
              <w:right w:val="nil"/>
            </w:tcBorders>
            <w:vAlign w:val="center"/>
          </w:tcPr>
          <w:p w14:paraId="67076730" w14:textId="77777777" w:rsidR="006B52E6" w:rsidRPr="007212EC" w:rsidRDefault="006B52E6" w:rsidP="00F66772">
            <w:pPr>
              <w:pStyle w:val="NoSpacing"/>
            </w:pPr>
          </w:p>
        </w:tc>
      </w:tr>
      <w:tr w:rsidR="005F4830" w:rsidRPr="007212EC" w14:paraId="0B9A7E0F" w14:textId="77777777" w:rsidTr="00C40F50">
        <w:trPr>
          <w:trHeight w:val="5508"/>
        </w:trPr>
        <w:tc>
          <w:tcPr>
            <w:tcW w:w="4172" w:type="dxa"/>
            <w:gridSpan w:val="3"/>
            <w:vMerge w:val="restart"/>
            <w:tcBorders>
              <w:top w:val="nil"/>
              <w:left w:val="nil"/>
              <w:bottom w:val="nil"/>
              <w:right w:val="nil"/>
            </w:tcBorders>
          </w:tcPr>
          <w:p w14:paraId="20ED672E" w14:textId="2873E292" w:rsidR="005F4830" w:rsidRPr="00F7629D" w:rsidRDefault="008B7957" w:rsidP="00F7629D">
            <w:pPr>
              <w:pStyle w:val="SmallAuthorName"/>
            </w:pPr>
            <w:r>
              <w:t>Teresa Rabadi</w:t>
            </w:r>
          </w:p>
          <w:p w14:paraId="4E9C213B" w14:textId="77777777" w:rsidR="005F4830" w:rsidRPr="005F2B1B" w:rsidRDefault="005F4830" w:rsidP="009010EB">
            <w:pPr>
              <w:pStyle w:val="SmallAuthorName"/>
              <w:spacing w:line="276" w:lineRule="auto"/>
              <w:rPr>
                <w:color w:val="000000" w:themeColor="text1"/>
                <w:sz w:val="12"/>
                <w:szCs w:val="12"/>
              </w:rPr>
            </w:pPr>
          </w:p>
          <w:p w14:paraId="56B3C640" w14:textId="77777777" w:rsidR="005F4830" w:rsidRPr="00F7629D" w:rsidRDefault="00000000" w:rsidP="00F66772">
            <w:pPr>
              <w:pStyle w:val="SmallArticleTitle"/>
            </w:pPr>
            <w:sdt>
              <w:sdtPr>
                <w:id w:val="1640530040"/>
                <w:placeholder>
                  <w:docPart w:val="A56DFEC2BDD24AF1A1A4F8DED79D9CE0"/>
                </w:placeholder>
                <w:showingPlcHdr/>
                <w15:appearance w15:val="hidden"/>
              </w:sdtPr>
              <w:sdtContent>
                <w:r w:rsidR="005F4830" w:rsidRPr="00F7629D">
                  <w:t>The scoop of the day</w:t>
                </w:r>
              </w:sdtContent>
            </w:sdt>
            <w:r w:rsidR="005F4830" w:rsidRPr="00F7629D">
              <w:t xml:space="preserve"> </w:t>
            </w:r>
          </w:p>
          <w:p w14:paraId="49C95BB8" w14:textId="77777777" w:rsidR="005F4830" w:rsidRPr="00F7629D" w:rsidRDefault="00000000" w:rsidP="00F66772">
            <w:pPr>
              <w:pStyle w:val="SmallArticleSubtitle"/>
            </w:pPr>
            <w:sdt>
              <w:sdtPr>
                <w:id w:val="-817727221"/>
                <w:placeholder>
                  <w:docPart w:val="603F80502339408F978DAF420C8E1DF2"/>
                </w:placeholder>
                <w:showingPlcHdr/>
                <w15:appearance w15:val="hidden"/>
              </w:sdtPr>
              <w:sdtContent>
                <w:r w:rsidR="005F4830" w:rsidRPr="00F7629D">
                  <w:t>The latest updates</w:t>
                </w:r>
              </w:sdtContent>
            </w:sdt>
            <w:r w:rsidR="005F4830" w:rsidRPr="00F7629D">
              <w:t xml:space="preserve"> </w:t>
            </w:r>
          </w:p>
          <w:p w14:paraId="4CD06CD9" w14:textId="77777777" w:rsidR="005F4830" w:rsidRDefault="005F4830" w:rsidP="00F66772">
            <w:pPr>
              <w:pStyle w:val="NoSpacing"/>
            </w:pPr>
          </w:p>
          <w:sdt>
            <w:sdtPr>
              <w:id w:val="-1203937974"/>
              <w:placeholder>
                <w:docPart w:val="FFD13E6590BE4205A4B1D5D49C94231D"/>
              </w:placeholder>
              <w15:appearance w15:val="hidden"/>
            </w:sdtPr>
            <w:sdtContent>
              <w:p w14:paraId="365F8C5C" w14:textId="6AF2FBF1" w:rsidR="008B7957" w:rsidRDefault="008B7957" w:rsidP="008B7957">
                <w:r>
                  <w:t>Thursday, at 12 am we have spotted a huge looking object flying through the sky, green, blue lights were flashing. We did not know what it might be until, it went crashing into the middle of the woods.</w:t>
                </w:r>
              </w:p>
              <w:p w14:paraId="7B88CB93" w14:textId="77777777" w:rsidR="005F4830" w:rsidRDefault="008B7957" w:rsidP="008B7957">
                <w:r>
                  <w:t>Scientists and detectives went straight to investigate. When they reached the location the found creatures and object they never had seen.one scientist said ‘I think it might be aliens invading the earth as u can tell there are more flying objects in the skied that are about to fall .we must go into lockdown just in case, until we figure about what might happen next,”</w:t>
                </w:r>
              </w:p>
              <w:p w14:paraId="061E67DA" w14:textId="1D8C53F4" w:rsidR="008B7957" w:rsidRPr="009E7ECE" w:rsidRDefault="008B7957" w:rsidP="009E7ECE">
                <w:r>
                  <w:t xml:space="preserve">The government decide to go into full lockdown. Soon the news is spreading around the </w:t>
                </w:r>
                <w:r w:rsidR="009E7ECE">
                  <w:t>world. We</w:t>
                </w:r>
                <w:r>
                  <w:t xml:space="preserve"> all went into lockdown the rules </w:t>
                </w:r>
                <w:r w:rsidR="009E7ECE">
                  <w:t>were: lock</w:t>
                </w:r>
                <w:r>
                  <w:t xml:space="preserve"> the doors and </w:t>
                </w:r>
                <w:r w:rsidR="009E7ECE">
                  <w:t>windows. Make sure u always keep in contact with the police if u see any suspicious creatures outside of your house. Stay hidden, turn of the lights. And always keep an eye on the news for any steps that will happen next.</w:t>
                </w:r>
              </w:p>
            </w:sdtContent>
          </w:sdt>
        </w:tc>
        <w:tc>
          <w:tcPr>
            <w:tcW w:w="240" w:type="dxa"/>
            <w:tcBorders>
              <w:top w:val="nil"/>
              <w:left w:val="nil"/>
              <w:bottom w:val="nil"/>
              <w:right w:val="nil"/>
            </w:tcBorders>
            <w:vAlign w:val="center"/>
          </w:tcPr>
          <w:p w14:paraId="5782BC8F" w14:textId="77777777" w:rsidR="005F4830" w:rsidRPr="007212EC" w:rsidRDefault="005F4830" w:rsidP="00457BCB">
            <w:pPr>
              <w:jc w:val="center"/>
              <w:rPr>
                <w:color w:val="000000" w:themeColor="text1"/>
              </w:rPr>
            </w:pPr>
          </w:p>
        </w:tc>
        <w:tc>
          <w:tcPr>
            <w:tcW w:w="8595" w:type="dxa"/>
            <w:gridSpan w:val="8"/>
            <w:tcBorders>
              <w:top w:val="nil"/>
              <w:left w:val="nil"/>
              <w:bottom w:val="nil"/>
              <w:right w:val="nil"/>
            </w:tcBorders>
          </w:tcPr>
          <w:p w14:paraId="4D8893CA" w14:textId="21D07462" w:rsidR="005F4830" w:rsidRPr="007212EC" w:rsidRDefault="008B7957"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mc:AlternateContent>
                <mc:Choice Requires="wpg">
                  <w:drawing>
                    <wp:inline distT="0" distB="0" distL="0" distR="0" wp14:anchorId="6B60ADBC" wp14:editId="3EBF9D1D">
                      <wp:extent cx="4128380" cy="2367481"/>
                      <wp:effectExtent l="0" t="0" r="5715" b="0"/>
                      <wp:docPr id="7" name="Group 7"/>
                      <wp:cNvGraphicFramePr/>
                      <a:graphic xmlns:a="http://schemas.openxmlformats.org/drawingml/2006/main">
                        <a:graphicData uri="http://schemas.microsoft.com/office/word/2010/wordprocessingGroup">
                          <wpg:wgp>
                            <wpg:cNvGrpSpPr/>
                            <wpg:grpSpPr>
                              <a:xfrm>
                                <a:off x="0" y="0"/>
                                <a:ext cx="4128380" cy="2367481"/>
                                <a:chOff x="0" y="0"/>
                                <a:chExt cx="5456983" cy="2578131"/>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428" y="0"/>
                                  <a:ext cx="5456555" cy="2204720"/>
                                </a:xfrm>
                                <a:prstGeom prst="rect">
                                  <a:avLst/>
                                </a:prstGeom>
                              </pic:spPr>
                            </pic:pic>
                            <wps:wsp>
                              <wps:cNvPr id="6" name="Text Box 6"/>
                              <wps:cNvSpPr txBox="1"/>
                              <wps:spPr>
                                <a:xfrm>
                                  <a:off x="0" y="2204116"/>
                                  <a:ext cx="5455920" cy="374015"/>
                                </a:xfrm>
                                <a:prstGeom prst="rect">
                                  <a:avLst/>
                                </a:prstGeom>
                                <a:solidFill>
                                  <a:prstClr val="white"/>
                                </a:solidFill>
                                <a:ln>
                                  <a:noFill/>
                                </a:ln>
                              </wps:spPr>
                              <wps:txbx>
                                <w:txbxContent>
                                  <w:p w14:paraId="57CE20A0" w14:textId="00C7BF14" w:rsidR="008B7957" w:rsidRPr="008B7957" w:rsidRDefault="008B7957" w:rsidP="008B79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60ADBC" id="Group 7" o:spid="_x0000_s1026" style="width:325.05pt;height:186.4pt;mso-position-horizontal-relative:char;mso-position-vertical-relative:line" coordsize="54569,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width:54565;height:2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6" o:spid="_x0000_s1028" type="#_x0000_t202" style="position:absolute;top:22041;width:5455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7CE20A0" w14:textId="00C7BF14" w:rsidR="008B7957" w:rsidRPr="008B7957" w:rsidRDefault="008B7957" w:rsidP="008B7957">
                              <w:pPr>
                                <w:rPr>
                                  <w:sz w:val="18"/>
                                  <w:szCs w:val="18"/>
                                </w:rPr>
                              </w:pPr>
                            </w:p>
                          </w:txbxContent>
                        </v:textbox>
                      </v:shape>
                      <w10:anchorlock/>
                    </v:group>
                  </w:pict>
                </mc:Fallback>
              </mc:AlternateContent>
            </w:r>
          </w:p>
        </w:tc>
      </w:tr>
      <w:tr w:rsidR="005F4830" w:rsidRPr="007212EC" w14:paraId="2EA11F04" w14:textId="77777777" w:rsidTr="00C40F50">
        <w:trPr>
          <w:trHeight w:val="728"/>
        </w:trPr>
        <w:tc>
          <w:tcPr>
            <w:tcW w:w="4172" w:type="dxa"/>
            <w:gridSpan w:val="3"/>
            <w:vMerge/>
            <w:tcBorders>
              <w:top w:val="nil"/>
              <w:left w:val="nil"/>
              <w:bottom w:val="nil"/>
              <w:right w:val="nil"/>
            </w:tcBorders>
          </w:tcPr>
          <w:p w14:paraId="40E2B87A" w14:textId="77777777" w:rsidR="005F4830" w:rsidRPr="007212EC" w:rsidRDefault="005F4830" w:rsidP="005F4830">
            <w:pPr>
              <w:pStyle w:val="PhotoCaption"/>
              <w:rPr>
                <w:color w:val="000000" w:themeColor="text1"/>
              </w:rPr>
            </w:pPr>
          </w:p>
        </w:tc>
        <w:tc>
          <w:tcPr>
            <w:tcW w:w="240" w:type="dxa"/>
            <w:vMerge w:val="restart"/>
            <w:tcBorders>
              <w:top w:val="nil"/>
              <w:left w:val="nil"/>
              <w:right w:val="nil"/>
            </w:tcBorders>
            <w:vAlign w:val="center"/>
          </w:tcPr>
          <w:p w14:paraId="54CBEE8B" w14:textId="77777777" w:rsidR="005F4830" w:rsidRPr="007212EC" w:rsidRDefault="005F4830" w:rsidP="00457BCB">
            <w:pPr>
              <w:jc w:val="center"/>
              <w:rPr>
                <w:color w:val="000000" w:themeColor="text1"/>
              </w:rPr>
            </w:pPr>
          </w:p>
        </w:tc>
        <w:tc>
          <w:tcPr>
            <w:tcW w:w="8595" w:type="dxa"/>
            <w:gridSpan w:val="8"/>
            <w:tcBorders>
              <w:top w:val="nil"/>
              <w:left w:val="nil"/>
              <w:bottom w:val="nil"/>
              <w:right w:val="nil"/>
            </w:tcBorders>
            <w:vAlign w:val="center"/>
          </w:tcPr>
          <w:p w14:paraId="2E8B3C9D" w14:textId="60C0ED44" w:rsidR="005F4830" w:rsidRPr="00F963ED" w:rsidRDefault="005F4830" w:rsidP="00F963ED">
            <w:pPr>
              <w:pStyle w:val="PhotoCaption"/>
            </w:pPr>
          </w:p>
        </w:tc>
      </w:tr>
      <w:tr w:rsidR="005F4830" w:rsidRPr="007212EC" w14:paraId="5E02ECB3" w14:textId="77777777" w:rsidTr="00C40F50">
        <w:trPr>
          <w:trHeight w:val="1709"/>
        </w:trPr>
        <w:tc>
          <w:tcPr>
            <w:tcW w:w="4172" w:type="dxa"/>
            <w:gridSpan w:val="3"/>
            <w:vMerge/>
            <w:tcBorders>
              <w:top w:val="nil"/>
              <w:left w:val="nil"/>
              <w:bottom w:val="nil"/>
              <w:right w:val="nil"/>
            </w:tcBorders>
          </w:tcPr>
          <w:p w14:paraId="762F96F8" w14:textId="77777777" w:rsidR="005F4830" w:rsidRPr="007212EC" w:rsidRDefault="005F4830" w:rsidP="005F4830">
            <w:pPr>
              <w:pStyle w:val="PhotoCaption"/>
              <w:rPr>
                <w:color w:val="000000" w:themeColor="text1"/>
              </w:rPr>
            </w:pPr>
          </w:p>
        </w:tc>
        <w:tc>
          <w:tcPr>
            <w:tcW w:w="240" w:type="dxa"/>
            <w:vMerge/>
            <w:tcBorders>
              <w:left w:val="nil"/>
              <w:right w:val="nil"/>
            </w:tcBorders>
            <w:vAlign w:val="center"/>
          </w:tcPr>
          <w:p w14:paraId="1ABFA2FB" w14:textId="77777777" w:rsidR="005F4830" w:rsidRPr="007212EC" w:rsidRDefault="005F4830" w:rsidP="00457BCB">
            <w:pPr>
              <w:jc w:val="center"/>
              <w:rPr>
                <w:color w:val="000000" w:themeColor="text1"/>
              </w:rPr>
            </w:pPr>
          </w:p>
        </w:tc>
        <w:tc>
          <w:tcPr>
            <w:tcW w:w="8595" w:type="dxa"/>
            <w:gridSpan w:val="8"/>
            <w:tcBorders>
              <w:top w:val="nil"/>
              <w:left w:val="nil"/>
              <w:bottom w:val="nil"/>
              <w:right w:val="nil"/>
            </w:tcBorders>
            <w:vAlign w:val="center"/>
          </w:tcPr>
          <w:p w14:paraId="44DC2677" w14:textId="77777777" w:rsidR="005F4830" w:rsidRDefault="005F4830" w:rsidP="005F4830">
            <w:pPr>
              <w:pStyle w:val="NoSpacing"/>
            </w:pPr>
          </w:p>
          <w:p w14:paraId="4CBC6E4F" w14:textId="3FAE4DD7" w:rsidR="005F4830" w:rsidRDefault="00000000" w:rsidP="00727546">
            <w:pPr>
              <w:pStyle w:val="LargeAuthorName"/>
            </w:pPr>
            <w:sdt>
              <w:sdtPr>
                <w:id w:val="-1836533437"/>
                <w:placeholder>
                  <w:docPart w:val="B67A6E13616441B3811FBC87941518CE"/>
                </w:placeholder>
                <w15:appearance w15:val="hidden"/>
              </w:sdtPr>
              <w:sdtContent>
                <w:r w:rsidR="00267B5C">
                  <w:t>Teresa Rabadi</w:t>
                </w:r>
              </w:sdtContent>
            </w:sdt>
          </w:p>
          <w:p w14:paraId="73E0A6AF" w14:textId="77777777" w:rsidR="005F4830" w:rsidRPr="005F2B1B" w:rsidRDefault="005F4830" w:rsidP="00727546">
            <w:pPr>
              <w:pStyle w:val="NoSpacing"/>
            </w:pPr>
          </w:p>
          <w:sdt>
            <w:sdtPr>
              <w:id w:val="1285317276"/>
              <w:placeholder>
                <w:docPart w:val="EF391B3720C945C493FF78940948C201"/>
              </w:placeholder>
              <w15:appearance w15:val="hidden"/>
            </w:sdtPr>
            <w:sdtContent>
              <w:p w14:paraId="0C678D8D" w14:textId="1BE31FFF" w:rsidR="005F4830" w:rsidRPr="007212EC" w:rsidRDefault="00267B5C" w:rsidP="00267B5C">
                <w:pPr>
                  <w:pStyle w:val="LargeArticleTitle"/>
                </w:pPr>
                <w:r>
                  <w:t>The next day</w:t>
                </w:r>
              </w:p>
            </w:sdtContent>
          </w:sdt>
          <w:p w14:paraId="7BAE0501" w14:textId="748B42A1" w:rsidR="005F4830" w:rsidRPr="00F963ED" w:rsidRDefault="00000000" w:rsidP="009D5E5F">
            <w:pPr>
              <w:pStyle w:val="SmallArticleSubtitle"/>
            </w:pPr>
            <w:sdt>
              <w:sdtPr>
                <w:id w:val="-1768454706"/>
                <w:placeholder>
                  <w:docPart w:val="17B0E9FAD7614E4AAD5F71EB043168FF"/>
                </w:placeholder>
                <w:showingPlcHdr/>
                <w15:appearance w15:val="hidden"/>
              </w:sdtPr>
              <w:sdtContent>
                <w:r w:rsidR="009E7ECE" w:rsidRPr="009D5E5F">
                  <w:t>The latest updates to get you through the day</w:t>
                </w:r>
              </w:sdtContent>
            </w:sdt>
            <w:r w:rsidR="005F4830">
              <w:t xml:space="preserve"> </w:t>
            </w:r>
          </w:p>
        </w:tc>
      </w:tr>
      <w:tr w:rsidR="008B7957" w:rsidRPr="007212EC" w14:paraId="1B2B8C1F" w14:textId="77777777" w:rsidTr="00C40F50">
        <w:trPr>
          <w:gridAfter w:val="5"/>
          <w:wAfter w:w="4299" w:type="dxa"/>
          <w:trHeight w:val="205"/>
        </w:trPr>
        <w:tc>
          <w:tcPr>
            <w:tcW w:w="4172" w:type="dxa"/>
            <w:gridSpan w:val="3"/>
            <w:vMerge/>
            <w:tcBorders>
              <w:top w:val="nil"/>
              <w:left w:val="nil"/>
              <w:bottom w:val="nil"/>
              <w:right w:val="nil"/>
            </w:tcBorders>
          </w:tcPr>
          <w:p w14:paraId="313F7A40" w14:textId="77777777" w:rsidR="008B7957" w:rsidRPr="007212EC" w:rsidRDefault="008B7957" w:rsidP="005F4830">
            <w:pPr>
              <w:pStyle w:val="PhotoCaption"/>
              <w:rPr>
                <w:color w:val="000000" w:themeColor="text1"/>
              </w:rPr>
            </w:pPr>
          </w:p>
        </w:tc>
        <w:tc>
          <w:tcPr>
            <w:tcW w:w="240" w:type="dxa"/>
            <w:vMerge/>
            <w:tcBorders>
              <w:left w:val="nil"/>
              <w:bottom w:val="nil"/>
              <w:right w:val="nil"/>
            </w:tcBorders>
            <w:vAlign w:val="center"/>
          </w:tcPr>
          <w:p w14:paraId="6B41C050" w14:textId="77777777" w:rsidR="008B7957" w:rsidRPr="007212EC" w:rsidRDefault="008B7957" w:rsidP="00457BCB">
            <w:pPr>
              <w:jc w:val="center"/>
              <w:rPr>
                <w:color w:val="000000" w:themeColor="text1"/>
              </w:rPr>
            </w:pPr>
          </w:p>
        </w:tc>
        <w:tc>
          <w:tcPr>
            <w:tcW w:w="4296" w:type="dxa"/>
            <w:gridSpan w:val="3"/>
            <w:vMerge w:val="restart"/>
            <w:tcBorders>
              <w:top w:val="nil"/>
              <w:left w:val="nil"/>
              <w:bottom w:val="nil"/>
              <w:right w:val="nil"/>
            </w:tcBorders>
            <w:vAlign w:val="center"/>
          </w:tcPr>
          <w:p w14:paraId="2794F75E" w14:textId="77777777" w:rsidR="008B7957" w:rsidRDefault="009E7ECE" w:rsidP="009E7ECE">
            <w:pPr>
              <w:rPr>
                <w:color w:val="000000" w:themeColor="text1"/>
              </w:rPr>
            </w:pPr>
            <w:r>
              <w:rPr>
                <w:color w:val="000000" w:themeColor="text1"/>
              </w:rPr>
              <w:t xml:space="preserve">Friday, we were all still into lockdown as the creatures know as aliens took control over the earth. The government said ‘We don’t know what to do at this specific </w:t>
            </w:r>
            <w:r w:rsidR="00267B5C">
              <w:rPr>
                <w:color w:val="000000" w:themeColor="text1"/>
              </w:rPr>
              <w:t>situation, Alines</w:t>
            </w:r>
            <w:r>
              <w:rPr>
                <w:color w:val="000000" w:themeColor="text1"/>
              </w:rPr>
              <w:t xml:space="preserve"> took over the earth and making it their </w:t>
            </w:r>
            <w:r w:rsidR="00267B5C">
              <w:rPr>
                <w:color w:val="000000" w:themeColor="text1"/>
              </w:rPr>
              <w:t>homes. THIS IS A DISASTER; WE HAVE TO DO SOMETHING. Scientist said we are working on a gases that will kill the aliens. Until that happens everyone should stay in their houses as they could be in danger. We repeat stay in your houses you could be in danger. As we heard we will still be in lockdown for a couple more days. As we are in danger.</w:t>
            </w:r>
          </w:p>
          <w:p w14:paraId="47C7001D" w14:textId="77777777" w:rsidR="00267B5C" w:rsidRDefault="00267B5C" w:rsidP="009E7ECE">
            <w:pPr>
              <w:rPr>
                <w:color w:val="000000" w:themeColor="text1"/>
              </w:rPr>
            </w:pPr>
          </w:p>
          <w:p w14:paraId="61C2F95D" w14:textId="7E7EE5FE" w:rsidR="00267B5C" w:rsidRDefault="00267B5C" w:rsidP="009E7ECE">
            <w:pPr>
              <w:rPr>
                <w:b/>
                <w:bCs/>
                <w:color w:val="000000" w:themeColor="text1"/>
              </w:rPr>
            </w:pPr>
            <w:r>
              <w:rPr>
                <w:b/>
                <w:bCs/>
                <w:color w:val="000000" w:themeColor="text1"/>
              </w:rPr>
              <w:t xml:space="preserve">Saturday, we still are in lock down, as the gases still might need more weeks or even months. We have never been in lockdown for so lock </w:t>
            </w:r>
            <w:r w:rsidR="00655EBC">
              <w:rPr>
                <w:b/>
                <w:bCs/>
                <w:color w:val="000000" w:themeColor="text1"/>
              </w:rPr>
              <w:t xml:space="preserve">before, people are dying every single day because they have no food and they </w:t>
            </w:r>
            <w:proofErr w:type="gramStart"/>
            <w:r w:rsidR="00655EBC">
              <w:rPr>
                <w:b/>
                <w:bCs/>
                <w:color w:val="000000" w:themeColor="text1"/>
              </w:rPr>
              <w:t>cant</w:t>
            </w:r>
            <w:proofErr w:type="gramEnd"/>
            <w:r w:rsidR="00655EBC">
              <w:rPr>
                <w:b/>
                <w:bCs/>
                <w:color w:val="000000" w:themeColor="text1"/>
              </w:rPr>
              <w:t xml:space="preserve"> leave to buy food.so the government has created an application were you can order food and it will arrive through flying machines and AI robots.</w:t>
            </w:r>
          </w:p>
          <w:p w14:paraId="654A4392" w14:textId="6D0F3372" w:rsidR="00655EBC" w:rsidRDefault="00655EBC" w:rsidP="009E7ECE">
            <w:pPr>
              <w:rPr>
                <w:b/>
                <w:bCs/>
                <w:color w:val="000000" w:themeColor="text1"/>
              </w:rPr>
            </w:pPr>
          </w:p>
          <w:p w14:paraId="338DE98C" w14:textId="77777777" w:rsidR="00C40F50" w:rsidRDefault="00655EBC" w:rsidP="00C40F50">
            <w:pPr>
              <w:rPr>
                <w:b/>
                <w:bCs/>
                <w:color w:val="000000" w:themeColor="text1"/>
              </w:rPr>
            </w:pPr>
            <w:r>
              <w:rPr>
                <w:b/>
                <w:bCs/>
                <w:color w:val="000000" w:themeColor="text1"/>
              </w:rPr>
              <w:t xml:space="preserve">Sunday, the AI machines are working people are living not only is it delivering food it is delivering toys clothes and everything u need and soon we will upgrade it even more, we have just received a text from my good friend who happens to be a scientist he said that the gas will be ready within </w:t>
            </w:r>
            <w:r w:rsidR="00C40F50">
              <w:rPr>
                <w:b/>
                <w:bCs/>
                <w:color w:val="000000" w:themeColor="text1"/>
              </w:rPr>
              <w:t>4</w:t>
            </w:r>
            <w:r>
              <w:rPr>
                <w:b/>
                <w:bCs/>
                <w:color w:val="000000" w:themeColor="text1"/>
              </w:rPr>
              <w:t xml:space="preserve"> days. </w:t>
            </w:r>
          </w:p>
          <w:p w14:paraId="549EDD61" w14:textId="765161EF" w:rsidR="00C40F50" w:rsidRDefault="00C40F50" w:rsidP="00C40F50">
            <w:pPr>
              <w:rPr>
                <w:b/>
                <w:bCs/>
                <w:color w:val="000000" w:themeColor="text1"/>
              </w:rPr>
            </w:pPr>
            <w:r>
              <w:rPr>
                <w:b/>
                <w:bCs/>
                <w:color w:val="000000" w:themeColor="text1"/>
              </w:rPr>
              <w:t xml:space="preserve">Thursday, after 4 days the gases is ready, and the government released it into the atmosphere and all the aliens flew and most of them died. We are finally free there is no </w:t>
            </w:r>
            <w:r>
              <w:rPr>
                <w:b/>
                <w:bCs/>
                <w:color w:val="000000" w:themeColor="text1"/>
              </w:rPr>
              <w:lastRenderedPageBreak/>
              <w:t xml:space="preserve">more lockdown the government said we </w:t>
            </w:r>
            <w:proofErr w:type="gramStart"/>
            <w:r>
              <w:rPr>
                <w:b/>
                <w:bCs/>
                <w:color w:val="000000" w:themeColor="text1"/>
              </w:rPr>
              <w:t>have to</w:t>
            </w:r>
            <w:proofErr w:type="gramEnd"/>
            <w:r>
              <w:rPr>
                <w:b/>
                <w:bCs/>
                <w:color w:val="000000" w:themeColor="text1"/>
              </w:rPr>
              <w:t xml:space="preserve"> be ready always you don’t know what might happen. And that’s it for the news around the world about the aliens invading the earth stay safe and prepared god bless you all .</w:t>
            </w:r>
          </w:p>
          <w:p w14:paraId="4DE04093" w14:textId="66456EC2" w:rsidR="00C40F50" w:rsidRDefault="00C40F50" w:rsidP="009E7ECE">
            <w:pPr>
              <w:rPr>
                <w:b/>
                <w:bCs/>
                <w:color w:val="000000" w:themeColor="text1"/>
              </w:rPr>
            </w:pPr>
          </w:p>
          <w:p w14:paraId="65DBCEBC" w14:textId="3C96FB75" w:rsidR="00C40F50" w:rsidRDefault="00C40F50" w:rsidP="009E7ECE">
            <w:pPr>
              <w:rPr>
                <w:b/>
                <w:bCs/>
                <w:color w:val="000000" w:themeColor="text1"/>
              </w:rPr>
            </w:pPr>
          </w:p>
          <w:p w14:paraId="07398655" w14:textId="7872B44C" w:rsidR="00C40F50" w:rsidRDefault="00C40F50" w:rsidP="009E7ECE">
            <w:pPr>
              <w:rPr>
                <w:b/>
                <w:bCs/>
                <w:color w:val="000000" w:themeColor="text1"/>
              </w:rPr>
            </w:pPr>
          </w:p>
          <w:p w14:paraId="34D04B6B" w14:textId="09291E56" w:rsidR="00655EBC" w:rsidRPr="00267B5C" w:rsidRDefault="00655EBC" w:rsidP="009E7ECE">
            <w:pPr>
              <w:rPr>
                <w:b/>
                <w:bCs/>
              </w:rPr>
            </w:pPr>
          </w:p>
        </w:tc>
      </w:tr>
      <w:tr w:rsidR="008B7957" w:rsidRPr="007212EC" w14:paraId="25879A32" w14:textId="77777777" w:rsidTr="00C40F50">
        <w:trPr>
          <w:gridAfter w:val="5"/>
          <w:wAfter w:w="4299" w:type="dxa"/>
          <w:trHeight w:val="1629"/>
        </w:trPr>
        <w:tc>
          <w:tcPr>
            <w:tcW w:w="4172" w:type="dxa"/>
            <w:gridSpan w:val="3"/>
            <w:tcBorders>
              <w:top w:val="nil"/>
              <w:left w:val="nil"/>
              <w:bottom w:val="nil"/>
              <w:right w:val="nil"/>
            </w:tcBorders>
          </w:tcPr>
          <w:p w14:paraId="70AB4778" w14:textId="206B85E8" w:rsidR="008B7957" w:rsidRPr="007212EC" w:rsidRDefault="00655EBC" w:rsidP="005F4830">
            <w:pPr>
              <w:pStyle w:val="PhotoCaption"/>
              <w:rPr>
                <w:color w:val="000000" w:themeColor="text1"/>
              </w:rPr>
            </w:pPr>
            <w:r>
              <w:rPr>
                <w:b/>
                <w:bCs/>
              </w:rPr>
              <w:drawing>
                <wp:inline distT="0" distB="0" distL="0" distR="0" wp14:anchorId="57FCD32C" wp14:editId="193E1A2D">
                  <wp:extent cx="2812529" cy="204597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16522" cy="2048875"/>
                          </a:xfrm>
                          <a:prstGeom prst="rect">
                            <a:avLst/>
                          </a:prstGeom>
                        </pic:spPr>
                      </pic:pic>
                    </a:graphicData>
                  </a:graphic>
                </wp:inline>
              </w:drawing>
            </w:r>
            <w:r w:rsidR="00267B5C">
              <w:rPr>
                <w:color w:val="000000" w:themeColor="text1"/>
              </w:rPr>
              <mc:AlternateContent>
                <mc:Choice Requires="wpg">
                  <w:drawing>
                    <wp:inline distT="0" distB="0" distL="0" distR="0" wp14:anchorId="5745C483" wp14:editId="0FFA474F">
                      <wp:extent cx="2521207" cy="1897512"/>
                      <wp:effectExtent l="0" t="0" r="0" b="7620"/>
                      <wp:docPr id="14" name="Group 14"/>
                      <wp:cNvGraphicFramePr/>
                      <a:graphic xmlns:a="http://schemas.openxmlformats.org/drawingml/2006/main">
                        <a:graphicData uri="http://schemas.microsoft.com/office/word/2010/wordprocessingGroup">
                          <wpg:wgp>
                            <wpg:cNvGrpSpPr/>
                            <wpg:grpSpPr>
                              <a:xfrm>
                                <a:off x="0" y="0"/>
                                <a:ext cx="2521207" cy="1897512"/>
                                <a:chOff x="0" y="0"/>
                                <a:chExt cx="2649220" cy="2491201"/>
                              </a:xfrm>
                            </wpg:grpSpPr>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649220" cy="1986915"/>
                                </a:xfrm>
                                <a:prstGeom prst="rect">
                                  <a:avLst/>
                                </a:prstGeom>
                              </pic:spPr>
                            </pic:pic>
                            <wps:wsp>
                              <wps:cNvPr id="12" name="Text Box 12"/>
                              <wps:cNvSpPr txBox="1"/>
                              <wps:spPr>
                                <a:xfrm>
                                  <a:off x="0" y="1986376"/>
                                  <a:ext cx="2649220" cy="504825"/>
                                </a:xfrm>
                                <a:prstGeom prst="rect">
                                  <a:avLst/>
                                </a:prstGeom>
                                <a:solidFill>
                                  <a:prstClr val="white"/>
                                </a:solidFill>
                                <a:ln>
                                  <a:noFill/>
                                </a:ln>
                              </wps:spPr>
                              <wps:txbx>
                                <w:txbxContent>
                                  <w:p w14:paraId="18994C50" w14:textId="4A17CE2E" w:rsidR="00267B5C" w:rsidRPr="00267B5C" w:rsidRDefault="00267B5C" w:rsidP="00267B5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45C483" id="Group 14" o:spid="_x0000_s1029" style="width:198.5pt;height:149.4pt;mso-position-horizontal-relative:char;mso-position-vertical-relative:line" coordsize="26492,24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">
                      <v:shape id="Picture 11" o:spid="_x0000_s1030" type="#_x0000_t75" style="position:absolute;width:26492;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">
                        <v:imagedata r:id="rId17" o:title=""/>
                      </v:shape>
                      <v:shape id="Text Box 12" o:spid="_x0000_s1031" type="#_x0000_t202" style="position:absolute;top:19863;width:2649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8994C50" w14:textId="4A17CE2E" w:rsidR="00267B5C" w:rsidRPr="00267B5C" w:rsidRDefault="00267B5C" w:rsidP="00267B5C">
                              <w:pPr>
                                <w:rPr>
                                  <w:sz w:val="18"/>
                                  <w:szCs w:val="18"/>
                                </w:rPr>
                              </w:pPr>
                            </w:p>
                          </w:txbxContent>
                        </v:textbox>
                      </v:shape>
                      <w10:anchorlock/>
                    </v:group>
                  </w:pict>
                </mc:Fallback>
              </mc:AlternateContent>
            </w:r>
          </w:p>
        </w:tc>
        <w:tc>
          <w:tcPr>
            <w:tcW w:w="240" w:type="dxa"/>
            <w:tcBorders>
              <w:top w:val="nil"/>
              <w:left w:val="nil"/>
              <w:bottom w:val="nil"/>
              <w:right w:val="nil"/>
            </w:tcBorders>
            <w:vAlign w:val="center"/>
          </w:tcPr>
          <w:p w14:paraId="75E1A7FF" w14:textId="77777777" w:rsidR="008B7957" w:rsidRPr="007212EC" w:rsidRDefault="008B7957" w:rsidP="00457BCB">
            <w:pPr>
              <w:jc w:val="center"/>
              <w:rPr>
                <w:color w:val="000000" w:themeColor="text1"/>
              </w:rPr>
            </w:pPr>
          </w:p>
        </w:tc>
        <w:tc>
          <w:tcPr>
            <w:tcW w:w="4296" w:type="dxa"/>
            <w:gridSpan w:val="3"/>
            <w:vMerge/>
            <w:tcBorders>
              <w:top w:val="nil"/>
              <w:left w:val="nil"/>
              <w:bottom w:val="nil"/>
              <w:right w:val="nil"/>
            </w:tcBorders>
          </w:tcPr>
          <w:p w14:paraId="6CF6E6EF" w14:textId="77777777" w:rsidR="008B7957" w:rsidRPr="007212EC" w:rsidRDefault="008B7957" w:rsidP="009D5E5F"/>
        </w:tc>
      </w:tr>
      <w:tr w:rsidR="00A36549" w14:paraId="3E8E2AC7" w14:textId="77777777" w:rsidTr="00C40F50">
        <w:tblPrEx>
          <w:tblCellMar>
            <w:left w:w="108" w:type="dxa"/>
            <w:right w:w="108" w:type="dxa"/>
          </w:tblCellMar>
        </w:tblPrEx>
        <w:trPr>
          <w:gridAfter w:val="2"/>
          <w:wAfter w:w="103" w:type="dxa"/>
          <w:trHeight w:val="18"/>
        </w:trPr>
        <w:tc>
          <w:tcPr>
            <w:tcW w:w="3827" w:type="dxa"/>
            <w:gridSpan w:val="2"/>
            <w:tcBorders>
              <w:top w:val="thinThickSmallGap" w:sz="24" w:space="0" w:color="000000" w:themeColor="text1"/>
              <w:left w:val="nil"/>
              <w:bottom w:val="nil"/>
              <w:right w:val="nil"/>
            </w:tcBorders>
            <w:vAlign w:val="center"/>
          </w:tcPr>
          <w:p w14:paraId="0EFF0E91" w14:textId="77777777" w:rsidR="00A36549" w:rsidRPr="00A36549" w:rsidRDefault="00A36549" w:rsidP="009E7ECE">
            <w:pPr>
              <w:spacing w:after="160" w:line="259" w:lineRule="auto"/>
            </w:pPr>
          </w:p>
        </w:tc>
        <w:tc>
          <w:tcPr>
            <w:tcW w:w="5106" w:type="dxa"/>
            <w:gridSpan w:val="6"/>
            <w:tcBorders>
              <w:top w:val="thinThickSmallGap" w:sz="24" w:space="0" w:color="000000" w:themeColor="text1"/>
              <w:left w:val="nil"/>
              <w:bottom w:val="nil"/>
              <w:right w:val="nil"/>
            </w:tcBorders>
            <w:vAlign w:val="center"/>
          </w:tcPr>
          <w:p w14:paraId="69DE86B2"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18E25972" w14:textId="77777777" w:rsidR="00A36549" w:rsidRPr="00A36549" w:rsidRDefault="00A36549" w:rsidP="0010319C">
            <w:pPr>
              <w:pStyle w:val="Footer"/>
            </w:pPr>
          </w:p>
        </w:tc>
      </w:tr>
      <w:tr w:rsidR="005F4830" w:rsidRPr="007212EC" w14:paraId="28C619D5" w14:textId="77777777" w:rsidTr="00C40F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49" w:type="dxa"/>
          <w:trHeight w:val="20"/>
        </w:trPr>
        <w:tc>
          <w:tcPr>
            <w:tcW w:w="5887" w:type="dxa"/>
            <w:gridSpan w:val="5"/>
            <w:tcBorders>
              <w:top w:val="thinThickSmallGap" w:sz="24" w:space="0" w:color="auto"/>
            </w:tcBorders>
            <w:tcMar>
              <w:left w:w="0" w:type="dxa"/>
              <w:bottom w:w="0" w:type="dxa"/>
              <w:right w:w="0" w:type="dxa"/>
            </w:tcMar>
          </w:tcPr>
          <w:p w14:paraId="4434AA29" w14:textId="77777777" w:rsidR="005F4830" w:rsidRPr="007212EC" w:rsidRDefault="005F4830" w:rsidP="005F4830">
            <w:pPr>
              <w:pStyle w:val="NoSpacing"/>
            </w:pPr>
          </w:p>
        </w:tc>
        <w:tc>
          <w:tcPr>
            <w:tcW w:w="1162" w:type="dxa"/>
            <w:tcMar>
              <w:left w:w="115" w:type="dxa"/>
              <w:right w:w="115" w:type="dxa"/>
            </w:tcMar>
            <w:vAlign w:val="center"/>
          </w:tcPr>
          <w:p w14:paraId="3370CAC6" w14:textId="77777777" w:rsidR="005F4830" w:rsidRPr="007212EC" w:rsidRDefault="005F4830" w:rsidP="005F4830">
            <w:pPr>
              <w:pStyle w:val="NoSpacing"/>
            </w:pPr>
          </w:p>
        </w:tc>
        <w:tc>
          <w:tcPr>
            <w:tcW w:w="5909" w:type="dxa"/>
            <w:gridSpan w:val="5"/>
            <w:tcBorders>
              <w:top w:val="thinThickSmallGap" w:sz="24" w:space="0" w:color="auto"/>
              <w:left w:val="nil"/>
            </w:tcBorders>
            <w:tcMar>
              <w:left w:w="115" w:type="dxa"/>
              <w:right w:w="115" w:type="dxa"/>
            </w:tcMar>
          </w:tcPr>
          <w:p w14:paraId="091FECA5" w14:textId="77777777" w:rsidR="005F4830" w:rsidRPr="007212EC" w:rsidRDefault="005F4830" w:rsidP="005F4830">
            <w:pPr>
              <w:pStyle w:val="NoSpacing"/>
            </w:pPr>
          </w:p>
        </w:tc>
      </w:tr>
    </w:tbl>
    <w:p w14:paraId="52D9DA71"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9BEB" w14:textId="77777777" w:rsidR="009003AE" w:rsidRDefault="009003AE" w:rsidP="00554336">
      <w:pPr>
        <w:spacing w:after="0"/>
      </w:pPr>
      <w:r>
        <w:separator/>
      </w:r>
    </w:p>
  </w:endnote>
  <w:endnote w:type="continuationSeparator" w:id="0">
    <w:p w14:paraId="4CA0DAD2" w14:textId="77777777" w:rsidR="009003AE" w:rsidRDefault="009003AE"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13752" w14:textId="77777777" w:rsidR="009003AE" w:rsidRDefault="009003AE" w:rsidP="00554336">
      <w:pPr>
        <w:spacing w:after="0"/>
      </w:pPr>
      <w:r>
        <w:separator/>
      </w:r>
    </w:p>
  </w:footnote>
  <w:footnote w:type="continuationSeparator" w:id="0">
    <w:p w14:paraId="44D942E5" w14:textId="77777777" w:rsidR="009003AE" w:rsidRDefault="009003AE"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57"/>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67B5C"/>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55EBC"/>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B7957"/>
    <w:rsid w:val="008C055B"/>
    <w:rsid w:val="008C0AD6"/>
    <w:rsid w:val="008C2C11"/>
    <w:rsid w:val="008D4A3C"/>
    <w:rsid w:val="008D6766"/>
    <w:rsid w:val="008D757B"/>
    <w:rsid w:val="008E0A2E"/>
    <w:rsid w:val="008F75D6"/>
    <w:rsid w:val="009003AE"/>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E7ECE"/>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40F50"/>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94E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8B7957"/>
    <w:rPr>
      <w:color w:val="0563C1" w:themeColor="hyperlink"/>
      <w:u w:val="single"/>
    </w:rPr>
  </w:style>
  <w:style w:type="character" w:styleId="UnresolvedMention">
    <w:name w:val="Unresolved Mention"/>
    <w:basedOn w:val="DefaultParagraphFont"/>
    <w:uiPriority w:val="99"/>
    <w:semiHidden/>
    <w:unhideWhenUsed/>
    <w:rsid w:val="008B7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roundup.org.za/article/sixteen-practical-suggestions-easing-lockdow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allout.gamepedia.com/Mothership"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pixabay.com/en/drone-quadrocopter-propeller-model-4517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B7F58796AA4EAE9DD108E019E61AAE"/>
        <w:category>
          <w:name w:val="General"/>
          <w:gallery w:val="placeholder"/>
        </w:category>
        <w:types>
          <w:type w:val="bbPlcHdr"/>
        </w:types>
        <w:behaviors>
          <w:behavior w:val="content"/>
        </w:behaviors>
        <w:guid w:val="{7FF701EA-5C95-43F3-A488-5E3615A804C5}"/>
      </w:docPartPr>
      <w:docPartBody>
        <w:p w:rsidR="00000000" w:rsidRDefault="00000000">
          <w:pPr>
            <w:pStyle w:val="EDB7F58796AA4EAE9DD108E019E61AAE"/>
          </w:pPr>
          <w:r w:rsidRPr="00F7629D">
            <w:t xml:space="preserve">Tuesday, </w:t>
          </w:r>
          <w:r w:rsidRPr="00F7629D">
            <w:br/>
            <w:t xml:space="preserve">Sep 20, </w:t>
          </w:r>
          <w:r w:rsidRPr="00F7629D">
            <w:br/>
            <w:t>YYYY</w:t>
          </w:r>
        </w:p>
      </w:docPartBody>
    </w:docPart>
    <w:docPart>
      <w:docPartPr>
        <w:name w:val="D0B6D391A8FA42A4ACE3947674E79730"/>
        <w:category>
          <w:name w:val="General"/>
          <w:gallery w:val="placeholder"/>
        </w:category>
        <w:types>
          <w:type w:val="bbPlcHdr"/>
        </w:types>
        <w:behaviors>
          <w:behavior w:val="content"/>
        </w:behaviors>
        <w:guid w:val="{E0A9DB58-9A14-4E2A-86B8-262C468885DA}"/>
      </w:docPartPr>
      <w:docPartBody>
        <w:p w:rsidR="00000000" w:rsidRDefault="00000000">
          <w:pPr>
            <w:pStyle w:val="D0B6D391A8FA42A4ACE3947674E79730"/>
          </w:pPr>
          <w:r w:rsidRPr="00F7629D">
            <w:t>NEWS TODAY</w:t>
          </w:r>
        </w:p>
      </w:docPartBody>
    </w:docPart>
    <w:docPart>
      <w:docPartPr>
        <w:name w:val="3FDB017078E3417987BED9732EEA49FA"/>
        <w:category>
          <w:name w:val="General"/>
          <w:gallery w:val="placeholder"/>
        </w:category>
        <w:types>
          <w:type w:val="bbPlcHdr"/>
        </w:types>
        <w:behaviors>
          <w:behavior w:val="content"/>
        </w:behaviors>
        <w:guid w:val="{08678D2A-567E-4415-B258-B04FED7AF4F0}"/>
      </w:docPartPr>
      <w:docPartBody>
        <w:p w:rsidR="00000000" w:rsidRDefault="00000000">
          <w:pPr>
            <w:pStyle w:val="3FDB017078E3417987BED9732EEA49FA"/>
          </w:pPr>
          <w:r w:rsidRPr="00F7629D">
            <w:t>Latest news and bulletin updates</w:t>
          </w:r>
        </w:p>
      </w:docPartBody>
    </w:docPart>
    <w:docPart>
      <w:docPartPr>
        <w:name w:val="7E00D2486F0049CFBC61B8BD99D7B094"/>
        <w:category>
          <w:name w:val="General"/>
          <w:gallery w:val="placeholder"/>
        </w:category>
        <w:types>
          <w:type w:val="bbPlcHdr"/>
        </w:types>
        <w:behaviors>
          <w:behavior w:val="content"/>
        </w:behaviors>
        <w:guid w:val="{C6C9DB92-F2A3-495C-A338-FB2FAC1E6000}"/>
      </w:docPartPr>
      <w:docPartBody>
        <w:p w:rsidR="00000000" w:rsidRDefault="00000000">
          <w:pPr>
            <w:pStyle w:val="7E00D2486F0049CFBC61B8BD99D7B094"/>
          </w:pPr>
          <w:r w:rsidRPr="00F7629D">
            <w:t>Issue</w:t>
          </w:r>
          <w:r w:rsidRPr="00F7629D">
            <w:br/>
            <w:t>#10</w:t>
          </w:r>
        </w:p>
      </w:docPartBody>
    </w:docPart>
    <w:docPart>
      <w:docPartPr>
        <w:name w:val="A56DFEC2BDD24AF1A1A4F8DED79D9CE0"/>
        <w:category>
          <w:name w:val="General"/>
          <w:gallery w:val="placeholder"/>
        </w:category>
        <w:types>
          <w:type w:val="bbPlcHdr"/>
        </w:types>
        <w:behaviors>
          <w:behavior w:val="content"/>
        </w:behaviors>
        <w:guid w:val="{BFDCA94E-E9AE-484D-9AFC-4F5D682DD02A}"/>
      </w:docPartPr>
      <w:docPartBody>
        <w:p w:rsidR="00000000" w:rsidRDefault="00000000">
          <w:pPr>
            <w:pStyle w:val="A56DFEC2BDD24AF1A1A4F8DED79D9CE0"/>
          </w:pPr>
          <w:r w:rsidRPr="00F7629D">
            <w:t>The scoop of the day</w:t>
          </w:r>
        </w:p>
      </w:docPartBody>
    </w:docPart>
    <w:docPart>
      <w:docPartPr>
        <w:name w:val="603F80502339408F978DAF420C8E1DF2"/>
        <w:category>
          <w:name w:val="General"/>
          <w:gallery w:val="placeholder"/>
        </w:category>
        <w:types>
          <w:type w:val="bbPlcHdr"/>
        </w:types>
        <w:behaviors>
          <w:behavior w:val="content"/>
        </w:behaviors>
        <w:guid w:val="{DD007D28-C281-4B53-AE76-B180F26483CD}"/>
      </w:docPartPr>
      <w:docPartBody>
        <w:p w:rsidR="00000000" w:rsidRDefault="00000000">
          <w:pPr>
            <w:pStyle w:val="603F80502339408F978DAF420C8E1DF2"/>
          </w:pPr>
          <w:r w:rsidRPr="00F7629D">
            <w:t>The latest updates</w:t>
          </w:r>
        </w:p>
      </w:docPartBody>
    </w:docPart>
    <w:docPart>
      <w:docPartPr>
        <w:name w:val="FFD13E6590BE4205A4B1D5D49C94231D"/>
        <w:category>
          <w:name w:val="General"/>
          <w:gallery w:val="placeholder"/>
        </w:category>
        <w:types>
          <w:type w:val="bbPlcHdr"/>
        </w:types>
        <w:behaviors>
          <w:behavior w:val="content"/>
        </w:behaviors>
        <w:guid w:val="{6243BF01-BE8C-42F0-B452-2E3B5934A5E4}"/>
      </w:docPartPr>
      <w:docPartBody>
        <w:p w:rsidR="00096B25" w:rsidRPr="00F66772" w:rsidRDefault="00000000" w:rsidP="00F66772">
          <w:r w:rsidRPr="00F66772">
            <w:t>Video provides a powerful way to help you prove your point. When you click Online Video, you can p</w:t>
          </w:r>
          <w:r w:rsidRPr="00F66772">
            <w:t xml:space="preserve">aste in the embed code for the video you want to add. You can also type a keyword to search online for the video that best fits your document. </w:t>
          </w:r>
        </w:p>
        <w:p w:rsidR="00096B25" w:rsidRPr="00F66772" w:rsidRDefault="00000000" w:rsidP="00F66772">
          <w:r w:rsidRPr="00F66772">
            <w:t>To make your document look professionally produced, Word provides header, footer, cover page, and text box desig</w:t>
          </w:r>
          <w:r w:rsidRPr="00F66772">
            <w:t xml:space="preserve">ns that complement each other. For example, you can add a matching cover page, header, and sidebar. </w:t>
          </w:r>
        </w:p>
        <w:p w:rsidR="00096B25" w:rsidRPr="00F66772" w:rsidRDefault="00000000" w:rsidP="00F66772">
          <w:r w:rsidRPr="00F66772">
            <w:t xml:space="preserve">Click Insert and then choose the elements you want from the different galleries. </w:t>
          </w:r>
        </w:p>
        <w:p w:rsidR="00096B25" w:rsidRPr="00F66772" w:rsidRDefault="00000000" w:rsidP="00F66772">
          <w:r w:rsidRPr="00F66772">
            <w:t>Themes and styles also help keep your document coordinated. When you clic</w:t>
          </w:r>
          <w:r w:rsidRPr="00F66772">
            <w:t xml:space="preserve">k Design and choose a new Theme, the pictures, charts, and SmartArt graphics change to match your new theme. When you apply styles, your headings change to match the new theme. </w:t>
          </w:r>
        </w:p>
        <w:p w:rsidR="00096B25" w:rsidRPr="00F66772" w:rsidRDefault="00000000" w:rsidP="00F66772">
          <w:r w:rsidRPr="00F66772">
            <w:t>Save time in Word with new buttons that show up where you need them. To change</w:t>
          </w:r>
          <w:r w:rsidRPr="00F66772">
            <w:t xml:space="preserve"> the way a picture fits in your document, click it and a button for layout options appears next to it. </w:t>
          </w:r>
        </w:p>
        <w:p w:rsidR="00000000" w:rsidRDefault="00000000">
          <w:pPr>
            <w:pStyle w:val="FFD13E6590BE4205A4B1D5D49C94231D"/>
          </w:pPr>
          <w:r w:rsidRPr="00F66772">
            <w:t>When you work on a table, click where you want to add a row or a column, and then click the plus sign.</w:t>
          </w:r>
        </w:p>
      </w:docPartBody>
    </w:docPart>
    <w:docPart>
      <w:docPartPr>
        <w:name w:val="B67A6E13616441B3811FBC87941518CE"/>
        <w:category>
          <w:name w:val="General"/>
          <w:gallery w:val="placeholder"/>
        </w:category>
        <w:types>
          <w:type w:val="bbPlcHdr"/>
        </w:types>
        <w:behaviors>
          <w:behavior w:val="content"/>
        </w:behaviors>
        <w:guid w:val="{346115C0-9776-4105-9010-F654E9D32F60}"/>
      </w:docPartPr>
      <w:docPartBody>
        <w:p w:rsidR="00000000" w:rsidRDefault="00000000">
          <w:pPr>
            <w:pStyle w:val="B67A6E13616441B3811FBC87941518CE"/>
          </w:pPr>
          <w:r w:rsidRPr="00727546">
            <w:t>Mirjam Nilsson</w:t>
          </w:r>
        </w:p>
      </w:docPartBody>
    </w:docPart>
    <w:docPart>
      <w:docPartPr>
        <w:name w:val="EF391B3720C945C493FF78940948C201"/>
        <w:category>
          <w:name w:val="General"/>
          <w:gallery w:val="placeholder"/>
        </w:category>
        <w:types>
          <w:type w:val="bbPlcHdr"/>
        </w:types>
        <w:behaviors>
          <w:behavior w:val="content"/>
        </w:behaviors>
        <w:guid w:val="{0D829096-E1D2-4085-8CF5-415C8E13B309}"/>
      </w:docPartPr>
      <w:docPartBody>
        <w:p w:rsidR="00000000" w:rsidRDefault="00000000">
          <w:pPr>
            <w:pStyle w:val="EF391B3720C945C493FF78940948C201"/>
          </w:pPr>
          <w:r w:rsidRPr="009D5E5F">
            <w:t>The scoop of the day</w:t>
          </w:r>
        </w:p>
      </w:docPartBody>
    </w:docPart>
    <w:docPart>
      <w:docPartPr>
        <w:name w:val="17B0E9FAD7614E4AAD5F71EB043168FF"/>
        <w:category>
          <w:name w:val="General"/>
          <w:gallery w:val="placeholder"/>
        </w:category>
        <w:types>
          <w:type w:val="bbPlcHdr"/>
        </w:types>
        <w:behaviors>
          <w:behavior w:val="content"/>
        </w:behaviors>
        <w:guid w:val="{F15A431F-172C-490E-AB27-0610D75E5AFA}"/>
      </w:docPartPr>
      <w:docPartBody>
        <w:p w:rsidR="00000000" w:rsidRDefault="00000000">
          <w:pPr>
            <w:pStyle w:val="17B0E9FAD7614E4AAD5F71EB043168FF"/>
          </w:pPr>
          <w:r w:rsidRPr="009D5E5F">
            <w:t>The latest updates to get you through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E22"/>
    <w:rsid w:val="00145E22"/>
    <w:rsid w:val="005503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B7F58796AA4EAE9DD108E019E61AAE">
    <w:name w:val="EDB7F58796AA4EAE9DD108E019E61AAE"/>
  </w:style>
  <w:style w:type="paragraph" w:customStyle="1" w:styleId="D0B6D391A8FA42A4ACE3947674E79730">
    <w:name w:val="D0B6D391A8FA42A4ACE3947674E79730"/>
  </w:style>
  <w:style w:type="paragraph" w:customStyle="1" w:styleId="3FDB017078E3417987BED9732EEA49FA">
    <w:name w:val="3FDB017078E3417987BED9732EEA49FA"/>
  </w:style>
  <w:style w:type="paragraph" w:customStyle="1" w:styleId="7E00D2486F0049CFBC61B8BD99D7B094">
    <w:name w:val="7E00D2486F0049CFBC61B8BD99D7B094"/>
  </w:style>
  <w:style w:type="paragraph" w:customStyle="1" w:styleId="04C6270A0B474D199ED701D18A7EE641">
    <w:name w:val="04C6270A0B474D199ED701D18A7EE641"/>
  </w:style>
  <w:style w:type="paragraph" w:customStyle="1" w:styleId="A56DFEC2BDD24AF1A1A4F8DED79D9CE0">
    <w:name w:val="A56DFEC2BDD24AF1A1A4F8DED79D9CE0"/>
  </w:style>
  <w:style w:type="paragraph" w:customStyle="1" w:styleId="603F80502339408F978DAF420C8E1DF2">
    <w:name w:val="603F80502339408F978DAF420C8E1DF2"/>
  </w:style>
  <w:style w:type="paragraph" w:customStyle="1" w:styleId="FFD13E6590BE4205A4B1D5D49C94231D">
    <w:name w:val="FFD13E6590BE4205A4B1D5D49C94231D"/>
  </w:style>
  <w:style w:type="paragraph" w:customStyle="1" w:styleId="A82470F5CCE446EC8F97EB54C025C965">
    <w:name w:val="A82470F5CCE446EC8F97EB54C025C965"/>
  </w:style>
  <w:style w:type="paragraph" w:customStyle="1" w:styleId="B67A6E13616441B3811FBC87941518CE">
    <w:name w:val="B67A6E13616441B3811FBC87941518CE"/>
  </w:style>
  <w:style w:type="paragraph" w:customStyle="1" w:styleId="EF391B3720C945C493FF78940948C201">
    <w:name w:val="EF391B3720C945C493FF78940948C201"/>
  </w:style>
  <w:style w:type="paragraph" w:customStyle="1" w:styleId="17B0E9FAD7614E4AAD5F71EB043168FF">
    <w:name w:val="17B0E9FAD7614E4AAD5F71EB043168FF"/>
  </w:style>
  <w:style w:type="paragraph" w:customStyle="1" w:styleId="71DEDA41172E43519E1F5B1F68687DD8">
    <w:name w:val="71DEDA41172E43519E1F5B1F68687DD8"/>
  </w:style>
  <w:style w:type="paragraph" w:customStyle="1" w:styleId="45AC4781F46D45F7865BFCD50A71D4F2">
    <w:name w:val="45AC4781F46D45F7865BFCD50A71D4F2"/>
  </w:style>
  <w:style w:type="paragraph" w:customStyle="1" w:styleId="800DE0BFB41241A9B56B4CF1A7E9E599">
    <w:name w:val="800DE0BFB41241A9B56B4CF1A7E9E599"/>
  </w:style>
  <w:style w:type="character" w:styleId="PlaceholderText">
    <w:name w:val="Placeholder Text"/>
    <w:basedOn w:val="DefaultParagraphFont"/>
    <w:uiPriority w:val="99"/>
    <w:semiHidden/>
    <w:rPr>
      <w:color w:val="808080"/>
    </w:rPr>
  </w:style>
  <w:style w:type="paragraph" w:customStyle="1" w:styleId="0AA24B9D1FD04420962B57810B6CC986">
    <w:name w:val="0AA24B9D1FD04420962B57810B6CC986"/>
  </w:style>
  <w:style w:type="paragraph" w:customStyle="1" w:styleId="AA88FAACDE034D52BBDCB04EC9BCA3C1">
    <w:name w:val="AA88FAACDE034D52BBDCB04EC9BCA3C1"/>
  </w:style>
  <w:style w:type="paragraph" w:customStyle="1" w:styleId="1715F4ED10C7490DADFF5E5DC122CEA9">
    <w:name w:val="1715F4ED10C7490DADFF5E5DC122CEA9"/>
  </w:style>
  <w:style w:type="paragraph" w:customStyle="1" w:styleId="379FE48A6CF549DE8F1D805FE73CB36E">
    <w:name w:val="379FE48A6CF549DE8F1D805FE73CB36E"/>
  </w:style>
  <w:style w:type="paragraph" w:customStyle="1" w:styleId="6647D374A27C40EE8825A07CDA21D7E6">
    <w:name w:val="6647D374A27C40EE8825A07CDA21D7E6"/>
  </w:style>
  <w:style w:type="paragraph" w:customStyle="1" w:styleId="AD6B48CBB43B463BB6075C2147C61BF7">
    <w:name w:val="AD6B48CBB43B463BB6075C2147C61BF7"/>
  </w:style>
  <w:style w:type="paragraph" w:customStyle="1" w:styleId="BBEBBF7EB3994D859AC1217085EFD8EB">
    <w:name w:val="BBEBBF7EB3994D859AC1217085EFD8EB"/>
  </w:style>
  <w:style w:type="paragraph" w:customStyle="1" w:styleId="37ED0168B6D142579ECEC38F8252F750">
    <w:name w:val="37ED0168B6D142579ECEC38F8252F750"/>
  </w:style>
  <w:style w:type="paragraph" w:customStyle="1" w:styleId="C879EE06713D44EF8BA510CCDB32BC1A">
    <w:name w:val="C879EE06713D44EF8BA510CCDB32BC1A"/>
  </w:style>
  <w:style w:type="paragraph" w:customStyle="1" w:styleId="9C565CADA917455F88DD06C5181B8D8C">
    <w:name w:val="9C565CADA917455F88DD06C5181B8D8C"/>
  </w:style>
  <w:style w:type="paragraph" w:customStyle="1" w:styleId="673745E0F7AE45BF9A593FC1DC1E47CB">
    <w:name w:val="673745E0F7AE45BF9A593FC1DC1E47CB"/>
  </w:style>
  <w:style w:type="paragraph" w:customStyle="1" w:styleId="D7A83D531621435F9BFD54A08DA58B09">
    <w:name w:val="D7A83D531621435F9BFD54A08DA58B09"/>
  </w:style>
  <w:style w:type="paragraph" w:customStyle="1" w:styleId="C4987509AD3440AC98A2159DF967F205">
    <w:name w:val="C4987509AD3440AC98A2159DF967F205"/>
  </w:style>
  <w:style w:type="paragraph" w:customStyle="1" w:styleId="5A2A3E14D0C7404E9C549BBAE8E7D4B8">
    <w:name w:val="5A2A3E14D0C7404E9C549BBAE8E7D4B8"/>
  </w:style>
  <w:style w:type="paragraph" w:customStyle="1" w:styleId="6F2C96B657A54168A089A71376B876C4">
    <w:name w:val="6F2C96B657A54168A089A71376B876C4"/>
  </w:style>
  <w:style w:type="paragraph" w:customStyle="1" w:styleId="BFFD6702217D4011B47AA2773AF6B76B">
    <w:name w:val="BFFD6702217D4011B47AA2773AF6B76B"/>
  </w:style>
  <w:style w:type="paragraph" w:customStyle="1" w:styleId="FDF1E5FCFEAC45C3A2AC537E543D9AE9">
    <w:name w:val="FDF1E5FCFEAC45C3A2AC537E543D9AE9"/>
  </w:style>
  <w:style w:type="paragraph" w:customStyle="1" w:styleId="60FDE5513EFD49E4A97479A099DEA3A5">
    <w:name w:val="60FDE5513EFD49E4A97479A099DEA3A5"/>
  </w:style>
  <w:style w:type="paragraph" w:customStyle="1" w:styleId="684F8613627243F8BB4C1A5DD7135292">
    <w:name w:val="684F8613627243F8BB4C1A5DD7135292"/>
  </w:style>
  <w:style w:type="paragraph" w:customStyle="1" w:styleId="BE734156E42E4CF59084E3982C00A916">
    <w:name w:val="BE734156E42E4CF59084E3982C00A916"/>
  </w:style>
  <w:style w:type="paragraph" w:customStyle="1" w:styleId="548845595A97465ABD67248BA2AFBDE3">
    <w:name w:val="548845595A97465ABD67248BA2AFBDE3"/>
  </w:style>
  <w:style w:type="paragraph" w:customStyle="1" w:styleId="D91FE4D371CA4B678DC32F8C3E82E289">
    <w:name w:val="D91FE4D371CA4B678DC32F8C3E82E289"/>
  </w:style>
  <w:style w:type="paragraph" w:customStyle="1" w:styleId="1F728A0314F348E8847C24DB207D56AA">
    <w:name w:val="1F728A0314F348E8847C24DB207D56AA"/>
  </w:style>
  <w:style w:type="paragraph" w:customStyle="1" w:styleId="DDDAAB5AED1B43798036324A208F74FA">
    <w:name w:val="DDDAAB5AED1B43798036324A208F74FA"/>
  </w:style>
  <w:style w:type="paragraph" w:customStyle="1" w:styleId="338E56064E84444686FC63F1E6999D3C">
    <w:name w:val="338E56064E84444686FC63F1E6999D3C"/>
  </w:style>
  <w:style w:type="paragraph" w:customStyle="1" w:styleId="5796870EC7E84BCC9477339D21F1FB83">
    <w:name w:val="5796870EC7E84BCC9477339D21F1FB83"/>
  </w:style>
  <w:style w:type="paragraph" w:customStyle="1" w:styleId="2859C519B45841B2B7A49AAFD17B9C8B">
    <w:name w:val="2859C519B45841B2B7A49AAFD17B9C8B"/>
  </w:style>
  <w:style w:type="paragraph" w:customStyle="1" w:styleId="38F17425C8D643A88B9B74E6806C84BD">
    <w:name w:val="38F17425C8D643A88B9B74E6806C84BD"/>
  </w:style>
  <w:style w:type="paragraph" w:customStyle="1" w:styleId="A583D1763C2E406A94E396C865014859">
    <w:name w:val="A583D1763C2E406A94E396C865014859"/>
  </w:style>
  <w:style w:type="paragraph" w:customStyle="1" w:styleId="515C98251B27472FAAE0F80218DFFEB9">
    <w:name w:val="515C98251B27472FAAE0F80218DFFEB9"/>
  </w:style>
  <w:style w:type="paragraph" w:customStyle="1" w:styleId="E45277862DD34E89A554435CBB4375B1">
    <w:name w:val="E45277862DD34E89A554435CBB4375B1"/>
  </w:style>
  <w:style w:type="paragraph" w:customStyle="1" w:styleId="D5A3203E50D24363A9DAED8B735C65E4">
    <w:name w:val="D5A3203E50D24363A9DAED8B735C65E4"/>
  </w:style>
  <w:style w:type="paragraph" w:customStyle="1" w:styleId="3C326781102640678DEA387090292967">
    <w:name w:val="3C326781102640678DEA387090292967"/>
  </w:style>
  <w:style w:type="paragraph" w:customStyle="1" w:styleId="40879A05383F452A8C07600921A43ECD">
    <w:name w:val="40879A05383F452A8C07600921A43ECD"/>
  </w:style>
  <w:style w:type="paragraph" w:customStyle="1" w:styleId="ED6CC383EC7E401AB744B7609A68D1D4">
    <w:name w:val="ED6CC383EC7E401AB744B7609A68D1D4"/>
  </w:style>
  <w:style w:type="paragraph" w:customStyle="1" w:styleId="06CC455F3B4946BDA5A6AF043D00E01B">
    <w:name w:val="06CC455F3B4946BDA5A6AF043D00E01B"/>
  </w:style>
  <w:style w:type="paragraph" w:customStyle="1" w:styleId="C7E1EF907ECE466BA4FB57D1AE2CCFBE">
    <w:name w:val="C7E1EF907ECE466BA4FB57D1AE2CCFBE"/>
  </w:style>
  <w:style w:type="paragraph" w:customStyle="1" w:styleId="262E7F8D02794405BED91B53299F3F17">
    <w:name w:val="262E7F8D02794405BED91B53299F3F17"/>
  </w:style>
  <w:style w:type="paragraph" w:customStyle="1" w:styleId="362A2C5D5A6E4D3A95FD118DD09F3CBB">
    <w:name w:val="362A2C5D5A6E4D3A95FD118DD09F3CBB"/>
  </w:style>
  <w:style w:type="paragraph" w:customStyle="1" w:styleId="DBB4DA0165A24415B53A998A68CCEA2C">
    <w:name w:val="DBB4DA0165A24415B53A998A68CCEA2C"/>
  </w:style>
  <w:style w:type="paragraph" w:customStyle="1" w:styleId="EA5FC5A819F8434CBAA673B473F57EEC">
    <w:name w:val="EA5FC5A819F8434CBAA673B473F57EEC"/>
  </w:style>
  <w:style w:type="paragraph" w:customStyle="1" w:styleId="6C2CFED11A4848BEA925F07B3626DCE7">
    <w:name w:val="6C2CFED11A4848BEA925F07B3626DCE7"/>
  </w:style>
  <w:style w:type="paragraph" w:customStyle="1" w:styleId="B481D42870FC496E819B7455FAA12EE6">
    <w:name w:val="B481D42870FC496E819B7455FAA12EE6"/>
  </w:style>
  <w:style w:type="paragraph" w:customStyle="1" w:styleId="8BCAA3E828B84850960C07E0ECB8D188">
    <w:name w:val="8BCAA3E828B84850960C07E0ECB8D188"/>
  </w:style>
  <w:style w:type="paragraph" w:customStyle="1" w:styleId="F1666879A22C4DBDBE28AD1A9FF819CA">
    <w:name w:val="F1666879A22C4DBDBE28AD1A9FF819CA"/>
  </w:style>
  <w:style w:type="paragraph" w:customStyle="1" w:styleId="A179926941424A2B85A4E58E4DB752F0">
    <w:name w:val="A179926941424A2B85A4E58E4DB752F0"/>
  </w:style>
  <w:style w:type="paragraph" w:customStyle="1" w:styleId="B5FC64961AAA4D46B8FE00E2B646C688">
    <w:name w:val="B5FC64961AAA4D46B8FE00E2B646C688"/>
  </w:style>
  <w:style w:type="paragraph" w:customStyle="1" w:styleId="54756F04D5944E3C9E5576E7921EEC16">
    <w:name w:val="54756F04D5944E3C9E5576E7921EEC16"/>
  </w:style>
  <w:style w:type="paragraph" w:customStyle="1" w:styleId="8CA0D2FB20814C7B886BA2310E4AB390">
    <w:name w:val="8CA0D2FB20814C7B886BA2310E4AB390"/>
  </w:style>
  <w:style w:type="paragraph" w:customStyle="1" w:styleId="71DABF5F2F524027B7ABB329A5FFFF62">
    <w:name w:val="71DABF5F2F524027B7ABB329A5FFFF62"/>
  </w:style>
  <w:style w:type="paragraph" w:customStyle="1" w:styleId="C22E3402722340C5B36D2B4C9A03719A">
    <w:name w:val="C22E3402722340C5B36D2B4C9A03719A"/>
  </w:style>
  <w:style w:type="paragraph" w:customStyle="1" w:styleId="EF66DC8EBDCA41FB960742377F678222">
    <w:name w:val="EF66DC8EBDCA41FB960742377F678222"/>
  </w:style>
  <w:style w:type="paragraph" w:customStyle="1" w:styleId="333606FA331341ECB85BC8B839FC0F4A">
    <w:name w:val="333606FA331341ECB85BC8B839FC0F4A"/>
  </w:style>
  <w:style w:type="paragraph" w:customStyle="1" w:styleId="E2CECBE171A94B12B9DC26E49476A986">
    <w:name w:val="E2CECBE171A94B12B9DC26E49476A986"/>
  </w:style>
  <w:style w:type="paragraph" w:customStyle="1" w:styleId="DA8EAA16B3514B16B20D3A44F8C2EA6F">
    <w:name w:val="DA8EAA16B3514B16B20D3A44F8C2EA6F"/>
  </w:style>
  <w:style w:type="paragraph" w:customStyle="1" w:styleId="A0AA6910D5B64FA6BDF3EA8C28B9E2D5">
    <w:name w:val="A0AA6910D5B64FA6BDF3EA8C28B9E2D5"/>
  </w:style>
  <w:style w:type="paragraph" w:customStyle="1" w:styleId="2DB108FEDB3A4D7B91261AEDDD70C897">
    <w:name w:val="2DB108FEDB3A4D7B91261AEDDD70C897"/>
  </w:style>
  <w:style w:type="paragraph" w:customStyle="1" w:styleId="7DD9DDE2A82D4D2683B37ED2B444B426">
    <w:name w:val="7DD9DDE2A82D4D2683B37ED2B444B426"/>
  </w:style>
  <w:style w:type="paragraph" w:customStyle="1" w:styleId="635F693AA29546CD8B741D3BDE3CC965">
    <w:name w:val="635F693AA29546CD8B741D3BDE3CC965"/>
  </w:style>
  <w:style w:type="paragraph" w:customStyle="1" w:styleId="9CAF1400A8D24522890E5E8CEE24F40C">
    <w:name w:val="9CAF1400A8D24522890E5E8CEE24F40C"/>
  </w:style>
  <w:style w:type="paragraph" w:customStyle="1" w:styleId="49D34093B5A84CE480C4E487329441B9">
    <w:name w:val="49D34093B5A84CE480C4E487329441B9"/>
  </w:style>
  <w:style w:type="paragraph" w:customStyle="1" w:styleId="4F38530DB99F4442B5AD7C0D6CC82DFE">
    <w:name w:val="4F38530DB99F4442B5AD7C0D6CC82DFE"/>
  </w:style>
  <w:style w:type="paragraph" w:customStyle="1" w:styleId="9B64727C8713410DA06CC01B337941E4">
    <w:name w:val="9B64727C8713410DA06CC01B337941E4"/>
  </w:style>
  <w:style w:type="paragraph" w:customStyle="1" w:styleId="782B0A08189041A0A894254E1229EE0C">
    <w:name w:val="782B0A08189041A0A894254E1229EE0C"/>
  </w:style>
  <w:style w:type="paragraph" w:customStyle="1" w:styleId="D3B45427E2C340979CCABE107135DD4C">
    <w:name w:val="D3B45427E2C340979CCABE107135DD4C"/>
  </w:style>
  <w:style w:type="paragraph" w:customStyle="1" w:styleId="B5C0232384894ABBA0FC3BB4CAEA5855">
    <w:name w:val="B5C0232384894ABBA0FC3BB4CAEA5855"/>
  </w:style>
  <w:style w:type="paragraph" w:customStyle="1" w:styleId="6536062997714E94ABF5B9F5175131F4">
    <w:name w:val="6536062997714E94ABF5B9F5175131F4"/>
  </w:style>
  <w:style w:type="paragraph" w:customStyle="1" w:styleId="95936AA5319F434FAF8A584F18726C91">
    <w:name w:val="95936AA5319F434FAF8A584F18726C91"/>
  </w:style>
  <w:style w:type="paragraph" w:customStyle="1" w:styleId="B00B85455AF14A1ABAF4D1C0FFE77FC1">
    <w:name w:val="B00B85455AF14A1ABAF4D1C0FFE77FC1"/>
  </w:style>
  <w:style w:type="paragraph" w:customStyle="1" w:styleId="145DFDD23105471D8766266450D2D2DF">
    <w:name w:val="145DFDD23105471D8766266450D2D2DF"/>
    <w:rsid w:val="00145E22"/>
  </w:style>
  <w:style w:type="paragraph" w:customStyle="1" w:styleId="8293B6F49A0B4F479B10AB70AF97B57D">
    <w:name w:val="8293B6F49A0B4F479B10AB70AF97B57D"/>
    <w:rsid w:val="00145E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2023-03-03T07:24:00Z</dcterms:created>
  <dcterms:modified xsi:type="dcterms:W3CDTF">2023-03-03T08:21:00Z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